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9CA98" w14:textId="29A431A2" w:rsidR="001E57EB" w:rsidRDefault="00C82C9A">
      <w:bookmarkStart w:id="0" w:name="_Hlk517100042"/>
      <w:r w:rsidRPr="0065228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0FC52" wp14:editId="5D7FE92F">
                <wp:simplePos x="0" y="0"/>
                <wp:positionH relativeFrom="margin">
                  <wp:align>center</wp:align>
                </wp:positionH>
                <wp:positionV relativeFrom="margin">
                  <wp:posOffset>207010</wp:posOffset>
                </wp:positionV>
                <wp:extent cx="5319395" cy="36957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9395" cy="36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D286A4" w14:textId="26774749" w:rsidR="00C82C9A" w:rsidRPr="00652288" w:rsidRDefault="00A363D1" w:rsidP="00C82C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65228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Redenhall with Harleston Town Counci</w:t>
                            </w:r>
                            <w:r w:rsidR="008A2587" w:rsidRPr="0065228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0FC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3pt;width:418.85pt;height:29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" stroked="f" strokeweight="0">
                <v:textbox>
                  <w:txbxContent>
                    <w:p w14:paraId="6ED286A4" w14:textId="26774749" w:rsidR="00C82C9A" w:rsidRPr="00652288" w:rsidRDefault="00A363D1" w:rsidP="00C82C9A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65228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Redenhall with Harleston Town Counci</w:t>
                      </w:r>
                      <w:r w:rsidR="008A2587" w:rsidRPr="00652288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7CB1B88" w14:textId="0FEA46A0" w:rsidR="00A363D1" w:rsidRDefault="002C566D">
      <w:pPr>
        <w:rPr>
          <w:rFonts w:ascii="Arial" w:hAnsi="Arial" w:cs="Arial"/>
          <w:sz w:val="22"/>
          <w:szCs w:val="22"/>
        </w:rPr>
      </w:pPr>
      <w:r w:rsidRPr="00652288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65C22457" wp14:editId="0E378E4C">
            <wp:simplePos x="0" y="0"/>
            <wp:positionH relativeFrom="margin">
              <wp:align>center</wp:align>
            </wp:positionH>
            <wp:positionV relativeFrom="page">
              <wp:posOffset>258445</wp:posOffset>
            </wp:positionV>
            <wp:extent cx="371475" cy="741680"/>
            <wp:effectExtent l="0" t="0" r="9525" b="1270"/>
            <wp:wrapNone/>
            <wp:docPr id="3" name="Picture 3" descr="T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WE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3B5D762B" w14:textId="77777777" w:rsidR="00C82C9A" w:rsidRPr="00C82C9A" w:rsidRDefault="00C82C9A" w:rsidP="00C82C9A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color w:val="3A3A3A"/>
          <w:lang w:eastAsia="en-GB"/>
        </w:rPr>
      </w:pPr>
    </w:p>
    <w:p w14:paraId="00C09E3A" w14:textId="77777777" w:rsidR="00C82C9A" w:rsidRDefault="00C82C9A" w:rsidP="00C82C9A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color w:val="3A3A3A"/>
          <w:lang w:eastAsia="en-GB"/>
        </w:rPr>
      </w:pPr>
    </w:p>
    <w:p w14:paraId="4BFD55E7" w14:textId="77777777" w:rsidR="00C82C9A" w:rsidRDefault="00C82C9A" w:rsidP="00C82C9A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color w:val="3A3A3A"/>
          <w:lang w:eastAsia="en-GB"/>
        </w:rPr>
      </w:pPr>
    </w:p>
    <w:p w14:paraId="29742EB4" w14:textId="2D66E1E3" w:rsidR="00C82C9A" w:rsidRPr="007600AB" w:rsidRDefault="007600AB" w:rsidP="007600AB">
      <w:pPr>
        <w:shd w:val="clear" w:color="auto" w:fill="FFFFFF"/>
        <w:spacing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color w:val="3A3A3A"/>
          <w:sz w:val="32"/>
          <w:szCs w:val="32"/>
          <w:lang w:eastAsia="en-GB"/>
        </w:rPr>
      </w:pPr>
      <w:r w:rsidRPr="007600AB">
        <w:rPr>
          <w:rFonts w:ascii="Arial" w:eastAsia="Times New Roman" w:hAnsi="Arial" w:cs="Arial"/>
          <w:b/>
          <w:bCs/>
          <w:color w:val="3A3A3A"/>
          <w:sz w:val="32"/>
          <w:szCs w:val="32"/>
          <w:lang w:eastAsia="en-GB"/>
        </w:rPr>
        <w:t xml:space="preserve">Becoming a </w:t>
      </w:r>
      <w:r w:rsidR="007251A5" w:rsidRPr="007600AB">
        <w:rPr>
          <w:rFonts w:ascii="Arial" w:eastAsia="Times New Roman" w:hAnsi="Arial" w:cs="Arial"/>
          <w:b/>
          <w:bCs/>
          <w:color w:val="3A3A3A"/>
          <w:sz w:val="32"/>
          <w:szCs w:val="32"/>
          <w:lang w:eastAsia="en-GB"/>
        </w:rPr>
        <w:t>Town Councillor</w:t>
      </w:r>
    </w:p>
    <w:p w14:paraId="01809D5E" w14:textId="77777777" w:rsidR="007F35EE" w:rsidRDefault="007F35EE" w:rsidP="00A772CB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b/>
          <w:bCs/>
          <w:color w:val="3A3A3A"/>
          <w:sz w:val="28"/>
          <w:szCs w:val="28"/>
          <w:lang w:eastAsia="en-GB"/>
        </w:rPr>
      </w:pPr>
    </w:p>
    <w:p w14:paraId="3654318B" w14:textId="5D5BF1F5" w:rsidR="004F510D" w:rsidRPr="00354F45" w:rsidRDefault="004F510D" w:rsidP="00A772CB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b/>
          <w:bCs/>
          <w:color w:val="3A3A3A"/>
          <w:lang w:eastAsia="en-GB"/>
        </w:rPr>
      </w:pPr>
      <w:r w:rsidRPr="00354F45">
        <w:rPr>
          <w:rFonts w:ascii="Arial" w:eastAsia="Times New Roman" w:hAnsi="Arial" w:cs="Arial"/>
          <w:b/>
          <w:bCs/>
          <w:color w:val="3A3A3A"/>
          <w:lang w:eastAsia="en-GB"/>
        </w:rPr>
        <w:t>Role of Town Councillors</w:t>
      </w:r>
    </w:p>
    <w:p w14:paraId="56EA9F46" w14:textId="3C208620" w:rsidR="004F510D" w:rsidRPr="00354F45" w:rsidRDefault="004F510D" w:rsidP="00A772CB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color w:val="3A3A3A"/>
          <w:sz w:val="22"/>
          <w:szCs w:val="22"/>
          <w:lang w:eastAsia="en-GB"/>
        </w:rPr>
      </w:pPr>
      <w:r w:rsidRPr="00354F45">
        <w:rPr>
          <w:rFonts w:ascii="Arial" w:eastAsia="Times New Roman" w:hAnsi="Arial" w:cs="Arial"/>
          <w:color w:val="3A3A3A"/>
          <w:sz w:val="22"/>
          <w:szCs w:val="22"/>
          <w:lang w:eastAsia="en-GB"/>
        </w:rPr>
        <w:t>Town Councils and their Councillors play a vital role in the local community. Th</w:t>
      </w:r>
      <w:r w:rsidR="006546C9" w:rsidRPr="00354F45">
        <w:rPr>
          <w:rFonts w:ascii="Arial" w:eastAsia="Times New Roman" w:hAnsi="Arial" w:cs="Arial"/>
          <w:color w:val="3A3A3A"/>
          <w:sz w:val="22"/>
          <w:szCs w:val="22"/>
          <w:lang w:eastAsia="en-GB"/>
        </w:rPr>
        <w:t>ey’re passionate advocates for their communities, open-minded, collaborative and committed to making a difference.</w:t>
      </w:r>
    </w:p>
    <w:p w14:paraId="42E41DBD" w14:textId="77777777" w:rsidR="006546C9" w:rsidRPr="00354F45" w:rsidRDefault="006546C9" w:rsidP="00A772CB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color w:val="3A3A3A"/>
          <w:sz w:val="22"/>
          <w:szCs w:val="22"/>
          <w:lang w:eastAsia="en-GB"/>
        </w:rPr>
      </w:pPr>
    </w:p>
    <w:p w14:paraId="2499FE46" w14:textId="3D87E11D" w:rsidR="006546C9" w:rsidRPr="00354F45" w:rsidRDefault="006546C9" w:rsidP="00A772CB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color w:val="3A3A3A"/>
          <w:sz w:val="22"/>
          <w:szCs w:val="22"/>
          <w:lang w:eastAsia="en-GB"/>
        </w:rPr>
      </w:pPr>
      <w:r w:rsidRPr="00354F45">
        <w:rPr>
          <w:rFonts w:ascii="Arial" w:eastAsia="Times New Roman" w:hAnsi="Arial" w:cs="Arial"/>
          <w:color w:val="3A3A3A"/>
          <w:sz w:val="22"/>
          <w:szCs w:val="22"/>
          <w:lang w:eastAsia="en-GB"/>
        </w:rPr>
        <w:t>Councillors dedicate their time to important projects and init</w:t>
      </w:r>
      <w:r w:rsidR="00656A4C" w:rsidRPr="00354F45">
        <w:rPr>
          <w:rFonts w:ascii="Arial" w:eastAsia="Times New Roman" w:hAnsi="Arial" w:cs="Arial"/>
          <w:color w:val="3A3A3A"/>
          <w:sz w:val="22"/>
          <w:szCs w:val="22"/>
          <w:lang w:eastAsia="en-GB"/>
        </w:rPr>
        <w:t>iatives that benefit the town. They shape decisions on essential local services and facilities, work alongside District</w:t>
      </w:r>
      <w:r w:rsidR="00354F45" w:rsidRPr="00354F45">
        <w:rPr>
          <w:rFonts w:ascii="Arial" w:eastAsia="Times New Roman" w:hAnsi="Arial" w:cs="Arial"/>
          <w:color w:val="3A3A3A"/>
          <w:sz w:val="22"/>
          <w:szCs w:val="22"/>
          <w:lang w:eastAsia="en-GB"/>
        </w:rPr>
        <w:t xml:space="preserve"> and County Councils to support the town’s needs and drive forward key projects that will help shape the future.</w:t>
      </w:r>
    </w:p>
    <w:p w14:paraId="31A8A0AA" w14:textId="77777777" w:rsidR="007F35EE" w:rsidRPr="00354F45" w:rsidRDefault="007F35EE" w:rsidP="004F510D">
      <w:pPr>
        <w:shd w:val="clear" w:color="auto" w:fill="FFFFFF"/>
        <w:spacing w:line="240" w:lineRule="auto"/>
        <w:ind w:firstLine="720"/>
        <w:contextualSpacing/>
        <w:outlineLvl w:val="1"/>
        <w:rPr>
          <w:rFonts w:ascii="Arial" w:eastAsia="Times New Roman" w:hAnsi="Arial" w:cs="Arial"/>
          <w:color w:val="3A3A3A"/>
          <w:sz w:val="22"/>
          <w:szCs w:val="22"/>
          <w:lang w:eastAsia="en-GB"/>
        </w:rPr>
      </w:pPr>
    </w:p>
    <w:p w14:paraId="480DDE86" w14:textId="120329F5" w:rsidR="00C82C9A" w:rsidRPr="00354F45" w:rsidRDefault="00C82C9A" w:rsidP="00354F45">
      <w:pPr>
        <w:shd w:val="clear" w:color="auto" w:fill="FFFFFF"/>
        <w:spacing w:line="240" w:lineRule="auto"/>
        <w:contextualSpacing/>
        <w:outlineLvl w:val="1"/>
        <w:rPr>
          <w:rFonts w:ascii="Arial" w:eastAsia="Times New Roman" w:hAnsi="Arial" w:cs="Arial"/>
          <w:b/>
          <w:bCs/>
          <w:color w:val="3A3A3A"/>
          <w:lang w:eastAsia="en-GB"/>
        </w:rPr>
      </w:pPr>
      <w:r w:rsidRPr="00354F45">
        <w:rPr>
          <w:rFonts w:ascii="Arial" w:eastAsia="Times New Roman" w:hAnsi="Arial" w:cs="Arial"/>
          <w:b/>
          <w:bCs/>
          <w:color w:val="3A3A3A"/>
          <w:lang w:eastAsia="en-GB"/>
        </w:rPr>
        <w:t xml:space="preserve">Become a </w:t>
      </w:r>
      <w:r w:rsidR="00354F45" w:rsidRPr="00354F45">
        <w:rPr>
          <w:rFonts w:ascii="Arial" w:eastAsia="Times New Roman" w:hAnsi="Arial" w:cs="Arial"/>
          <w:b/>
          <w:bCs/>
          <w:color w:val="3A3A3A"/>
          <w:lang w:eastAsia="en-GB"/>
        </w:rPr>
        <w:t>v</w:t>
      </w:r>
      <w:r w:rsidRPr="00354F45">
        <w:rPr>
          <w:rFonts w:ascii="Arial" w:eastAsia="Times New Roman" w:hAnsi="Arial" w:cs="Arial"/>
          <w:b/>
          <w:bCs/>
          <w:color w:val="3A3A3A"/>
          <w:lang w:eastAsia="en-GB"/>
        </w:rPr>
        <w:t xml:space="preserve">oice for </w:t>
      </w:r>
      <w:r w:rsidR="00354F45" w:rsidRPr="00354F45">
        <w:rPr>
          <w:rFonts w:ascii="Arial" w:eastAsia="Times New Roman" w:hAnsi="Arial" w:cs="Arial"/>
          <w:b/>
          <w:bCs/>
          <w:color w:val="3A3A3A"/>
          <w:lang w:eastAsia="en-GB"/>
        </w:rPr>
        <w:t>your community</w:t>
      </w:r>
    </w:p>
    <w:p w14:paraId="571E91F8" w14:textId="1C4C7D5C" w:rsidR="00C82C9A" w:rsidRDefault="00C82C9A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When developments happen in your community, it’s often the </w:t>
      </w:r>
      <w:r w:rsidR="00354F45">
        <w:rPr>
          <w:rFonts w:ascii="Arial" w:eastAsia="Times New Roman" w:hAnsi="Arial" w:cs="Arial"/>
          <w:color w:val="3A3A3A"/>
          <w:lang w:eastAsia="en-GB"/>
        </w:rPr>
        <w:t>Town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</w:t>
      </w:r>
      <w:r w:rsidR="00354F45"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>ouncil that steps in to provide support and guidance.</w:t>
      </w:r>
    </w:p>
    <w:p w14:paraId="1466398A" w14:textId="77777777" w:rsidR="00CF2FA7" w:rsidRPr="00C82C9A" w:rsidRDefault="00CF2FA7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4DE93BC4" w14:textId="77777777" w:rsidR="00CF2FA7" w:rsidRDefault="00C82C9A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By becoming a </w:t>
      </w:r>
      <w:r w:rsidR="00354F45">
        <w:rPr>
          <w:rFonts w:ascii="Arial" w:eastAsia="Times New Roman" w:hAnsi="Arial" w:cs="Arial"/>
          <w:color w:val="3A3A3A"/>
          <w:lang w:eastAsia="en-GB"/>
        </w:rPr>
        <w:t>To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wn </w:t>
      </w:r>
      <w:r w:rsidR="00354F45"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ouncillor, you take on a trusted leadership role. Residents will turn to you for help, guidance, and support, and you’ll have the power to shape decisions that directly benefit your community. </w:t>
      </w:r>
    </w:p>
    <w:p w14:paraId="6E2D4E67" w14:textId="77777777" w:rsidR="00CF2FA7" w:rsidRDefault="00CF2FA7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4AD2C863" w14:textId="5DF9A985" w:rsidR="00C82C9A" w:rsidRDefault="00C82C9A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Seeing positive changes unfold because of your contributions is deeply rewarding.</w:t>
      </w:r>
    </w:p>
    <w:p w14:paraId="4F863FB0" w14:textId="77777777" w:rsidR="00CF2FA7" w:rsidRPr="00C82C9A" w:rsidRDefault="00CF2FA7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135E4A05" w14:textId="761C2DEB" w:rsidR="00C82C9A" w:rsidRPr="00C82C9A" w:rsidRDefault="00C82C9A" w:rsidP="00C82C9A">
      <w:pPr>
        <w:shd w:val="clear" w:color="auto" w:fill="FFFFFF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 What </w:t>
      </w:r>
      <w:r w:rsidR="00CF2FA7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i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s </w:t>
      </w:r>
      <w:r w:rsidR="00CF2FA7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e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xpected of a Town Councillor?</w:t>
      </w:r>
    </w:p>
    <w:p w14:paraId="234A634E" w14:textId="77777777" w:rsidR="00C82C9A" w:rsidRPr="00C82C9A" w:rsidRDefault="00C82C9A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Town councillors play a hands-on role in shaping local policies and initiatives. They are expected to:</w:t>
      </w:r>
    </w:p>
    <w:p w14:paraId="77D077BB" w14:textId="77777777" w:rsidR="00C82C9A" w:rsidRPr="00C82C9A" w:rsidRDefault="00C82C9A" w:rsidP="00C82C9A">
      <w:pPr>
        <w:numPr>
          <w:ilvl w:val="0"/>
          <w:numId w:val="9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 </w:t>
      </w:r>
      <w:r w:rsidRPr="00C82C9A">
        <w:rPr>
          <w:rFonts w:ascii="Arial" w:eastAsia="Times New Roman" w:hAnsi="Arial" w:cs="Arial"/>
          <w:color w:val="3A3A3A"/>
          <w:lang w:eastAsia="en-GB"/>
        </w:rPr>
        <w:t>Know their local area and be aware of opportunities and challenges</w:t>
      </w:r>
    </w:p>
    <w:p w14:paraId="138E3D51" w14:textId="77777777" w:rsidR="00C82C9A" w:rsidRPr="00C82C9A" w:rsidRDefault="00C82C9A" w:rsidP="00C82C9A">
      <w:pPr>
        <w:numPr>
          <w:ilvl w:val="0"/>
          <w:numId w:val="9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Address issues together as a council, and take forward new ideas</w:t>
      </w:r>
    </w:p>
    <w:p w14:paraId="52D313FB" w14:textId="77777777" w:rsidR="00C82C9A" w:rsidRPr="00C82C9A" w:rsidRDefault="00C82C9A" w:rsidP="00C82C9A">
      <w:pPr>
        <w:numPr>
          <w:ilvl w:val="0"/>
          <w:numId w:val="9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Make council decisions on behalf of residents</w:t>
      </w:r>
    </w:p>
    <w:p w14:paraId="06B26FEF" w14:textId="77777777" w:rsidR="00C82C9A" w:rsidRPr="00C82C9A" w:rsidRDefault="00C82C9A" w:rsidP="00C82C9A">
      <w:pPr>
        <w:numPr>
          <w:ilvl w:val="0"/>
          <w:numId w:val="9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Communicate council decisions that affect the community</w:t>
      </w:r>
    </w:p>
    <w:p w14:paraId="067CDEF2" w14:textId="77777777" w:rsidR="00C82C9A" w:rsidRPr="00C82C9A" w:rsidRDefault="00C82C9A" w:rsidP="00C82C9A">
      <w:pPr>
        <w:numPr>
          <w:ilvl w:val="0"/>
          <w:numId w:val="9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Support the council’s initiatives</w:t>
      </w:r>
    </w:p>
    <w:p w14:paraId="7F81A973" w14:textId="77777777" w:rsidR="00C82C9A" w:rsidRDefault="00C82C9A" w:rsidP="00C82C9A">
      <w:pPr>
        <w:numPr>
          <w:ilvl w:val="0"/>
          <w:numId w:val="9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Work with representatives of local organisations, interest groups and businesses for the benefit of residents</w:t>
      </w:r>
    </w:p>
    <w:p w14:paraId="3D494A42" w14:textId="77777777" w:rsidR="00CF2FA7" w:rsidRPr="00C82C9A" w:rsidRDefault="00CF2FA7" w:rsidP="00CF2FA7">
      <w:p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</w:p>
    <w:p w14:paraId="5FB08CDC" w14:textId="459B4922" w:rsidR="00C82C9A" w:rsidRPr="00C82C9A" w:rsidRDefault="00960668" w:rsidP="00CF2FA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>
        <w:rPr>
          <w:rFonts w:ascii="Arial" w:eastAsia="Times New Roman" w:hAnsi="Arial" w:cs="Arial"/>
          <w:color w:val="3A3A3A"/>
          <w:lang w:eastAsia="en-GB"/>
        </w:rPr>
        <w:t xml:space="preserve">The </w:t>
      </w:r>
      <w:r w:rsidR="00C82C9A" w:rsidRPr="00C82C9A">
        <w:rPr>
          <w:rFonts w:ascii="Arial" w:eastAsia="Times New Roman" w:hAnsi="Arial" w:cs="Arial"/>
          <w:color w:val="3A3A3A"/>
          <w:lang w:eastAsia="en-GB"/>
        </w:rPr>
        <w:t xml:space="preserve">Town </w:t>
      </w:r>
      <w:r>
        <w:rPr>
          <w:rFonts w:ascii="Arial" w:eastAsia="Times New Roman" w:hAnsi="Arial" w:cs="Arial"/>
          <w:color w:val="3A3A3A"/>
          <w:lang w:eastAsia="en-GB"/>
        </w:rPr>
        <w:t>Council has</w:t>
      </w:r>
      <w:r w:rsidR="00C82C9A" w:rsidRPr="00C82C9A">
        <w:rPr>
          <w:rFonts w:ascii="Arial" w:eastAsia="Times New Roman" w:hAnsi="Arial" w:cs="Arial"/>
          <w:color w:val="3A3A3A"/>
          <w:lang w:eastAsia="en-GB"/>
        </w:rPr>
        <w:t xml:space="preserve"> a broad range of responsibilities, including:</w:t>
      </w:r>
    </w:p>
    <w:p w14:paraId="1318BF13" w14:textId="07FD48B1" w:rsidR="00C82C9A" w:rsidRPr="00C82C9A" w:rsidRDefault="00C82C9A" w:rsidP="00C82C9A">
      <w:pPr>
        <w:numPr>
          <w:ilvl w:val="0"/>
          <w:numId w:val="10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Managing </w:t>
      </w:r>
      <w:r w:rsidR="00FA1F65">
        <w:rPr>
          <w:rFonts w:ascii="Arial" w:eastAsia="Times New Roman" w:hAnsi="Arial" w:cs="Arial"/>
          <w:color w:val="3A3A3A"/>
          <w:lang w:eastAsia="en-GB"/>
        </w:rPr>
        <w:t xml:space="preserve">allotments, bus shelter, car parks, </w:t>
      </w:r>
      <w:r w:rsidR="00AC099E">
        <w:rPr>
          <w:rFonts w:ascii="Arial" w:eastAsia="Times New Roman" w:hAnsi="Arial" w:cs="Arial"/>
          <w:color w:val="3A3A3A"/>
          <w:lang w:eastAsia="en-GB"/>
        </w:rPr>
        <w:t xml:space="preserve">the </w:t>
      </w:r>
      <w:r w:rsidR="00FA1F65">
        <w:rPr>
          <w:rFonts w:ascii="Arial" w:eastAsia="Times New Roman" w:hAnsi="Arial" w:cs="Arial"/>
          <w:color w:val="3A3A3A"/>
          <w:lang w:eastAsia="en-GB"/>
        </w:rPr>
        <w:t xml:space="preserve">Memorial Leisure Centre, </w:t>
      </w:r>
      <w:r w:rsidR="005C6BDB">
        <w:rPr>
          <w:rFonts w:ascii="Arial" w:eastAsia="Times New Roman" w:hAnsi="Arial" w:cs="Arial"/>
          <w:color w:val="3A3A3A"/>
          <w:lang w:eastAsia="en-GB"/>
        </w:rPr>
        <w:t xml:space="preserve">Recreation Ground, some </w:t>
      </w:r>
      <w:r w:rsidRPr="00C82C9A">
        <w:rPr>
          <w:rFonts w:ascii="Arial" w:eastAsia="Times New Roman" w:hAnsi="Arial" w:cs="Arial"/>
          <w:color w:val="3A3A3A"/>
          <w:lang w:eastAsia="en-GB"/>
        </w:rPr>
        <w:t>street lighting</w:t>
      </w:r>
      <w:r w:rsidR="005C6BDB">
        <w:rPr>
          <w:rFonts w:ascii="Arial" w:eastAsia="Times New Roman" w:hAnsi="Arial" w:cs="Arial"/>
          <w:color w:val="3A3A3A"/>
          <w:lang w:eastAsia="en-GB"/>
        </w:rPr>
        <w:t xml:space="preserve"> and the War memorial</w:t>
      </w:r>
    </w:p>
    <w:p w14:paraId="3766E5A3" w14:textId="77777777" w:rsidR="00C82C9A" w:rsidRPr="00C82C9A" w:rsidRDefault="00C82C9A" w:rsidP="00C82C9A">
      <w:pPr>
        <w:numPr>
          <w:ilvl w:val="0"/>
          <w:numId w:val="10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Advocating for the community</w:t>
      </w:r>
    </w:p>
    <w:p w14:paraId="01847EBA" w14:textId="77777777" w:rsidR="00C82C9A" w:rsidRPr="00C82C9A" w:rsidRDefault="00C82C9A" w:rsidP="00C82C9A">
      <w:pPr>
        <w:numPr>
          <w:ilvl w:val="0"/>
          <w:numId w:val="10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Providing input on local planning matters and liaising with police on community issues</w:t>
      </w:r>
    </w:p>
    <w:p w14:paraId="52FE573F" w14:textId="77777777" w:rsidR="00C82C9A" w:rsidRPr="00C82C9A" w:rsidRDefault="00C82C9A" w:rsidP="00C82C9A">
      <w:pPr>
        <w:numPr>
          <w:ilvl w:val="0"/>
          <w:numId w:val="10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Raising funds through their share of Council Tax, with the ability to adjust it annually</w:t>
      </w:r>
    </w:p>
    <w:p w14:paraId="0265F624" w14:textId="77777777" w:rsidR="00C82C9A" w:rsidRPr="00C82C9A" w:rsidRDefault="00C82C9A" w:rsidP="00C82C9A">
      <w:pPr>
        <w:numPr>
          <w:ilvl w:val="0"/>
          <w:numId w:val="10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Applying for grants to support local projects</w:t>
      </w:r>
    </w:p>
    <w:p w14:paraId="2F6AFF21" w14:textId="3A7ADBD9" w:rsidR="00847C95" w:rsidRPr="00C82C9A" w:rsidRDefault="00847C95" w:rsidP="00847C95">
      <w:pPr>
        <w:shd w:val="clear" w:color="auto" w:fill="FFFFFF"/>
        <w:spacing w:after="36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While town councils may have limited direct decision-making authority, they hold considerable influence. They work closely with </w:t>
      </w:r>
      <w:r>
        <w:rPr>
          <w:rFonts w:ascii="Arial" w:eastAsia="Times New Roman" w:hAnsi="Arial" w:cs="Arial"/>
          <w:color w:val="3A3A3A"/>
          <w:lang w:eastAsia="en-GB"/>
        </w:rPr>
        <w:t>D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istrict and </w:t>
      </w:r>
      <w:r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ounty </w:t>
      </w:r>
      <w:r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>ouncils, as well as local police, to ensure residents’ voices are heard and acted upon.</w:t>
      </w:r>
    </w:p>
    <w:p w14:paraId="522AA02F" w14:textId="49E1CE7D" w:rsidR="00C82C9A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lastRenderedPageBreak/>
        <w:t>T</w:t>
      </w:r>
      <w:r w:rsidR="000A4F5E">
        <w:rPr>
          <w:rFonts w:ascii="Arial" w:eastAsia="Times New Roman" w:hAnsi="Arial" w:cs="Arial"/>
          <w:color w:val="3A3A3A"/>
          <w:lang w:eastAsia="en-GB"/>
        </w:rPr>
        <w:t>he T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own </w:t>
      </w:r>
      <w:r w:rsidR="000A4F5E"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>ouncil address</w:t>
      </w:r>
      <w:r w:rsidR="00923838">
        <w:rPr>
          <w:rFonts w:ascii="Arial" w:eastAsia="Times New Roman" w:hAnsi="Arial" w:cs="Arial"/>
          <w:color w:val="3A3A3A"/>
          <w:lang w:eastAsia="en-GB"/>
        </w:rPr>
        <w:t>es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a variety of community concerns, from planning applications and partnerships with local organi</w:t>
      </w:r>
      <w:r w:rsidR="00847C95">
        <w:rPr>
          <w:rFonts w:ascii="Arial" w:eastAsia="Times New Roman" w:hAnsi="Arial" w:cs="Arial"/>
          <w:color w:val="3A3A3A"/>
          <w:lang w:eastAsia="en-GB"/>
        </w:rPr>
        <w:t>s</w:t>
      </w:r>
      <w:r w:rsidRPr="00C82C9A">
        <w:rPr>
          <w:rFonts w:ascii="Arial" w:eastAsia="Times New Roman" w:hAnsi="Arial" w:cs="Arial"/>
          <w:color w:val="3A3A3A"/>
          <w:lang w:eastAsia="en-GB"/>
        </w:rPr>
        <w:t>ations to managing green spaces and improving local services.</w:t>
      </w:r>
    </w:p>
    <w:p w14:paraId="2CB79486" w14:textId="77777777" w:rsidR="003872C7" w:rsidRPr="00C82C9A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40D956AE" w14:textId="78E73272" w:rsidR="00C82C9A" w:rsidRPr="00C82C9A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How </w:t>
      </w:r>
      <w:r w:rsidR="000A4F5E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m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uch </w:t>
      </w:r>
      <w:r w:rsidR="000A4F5E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t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ime </w:t>
      </w:r>
      <w:r w:rsidR="000A4F5E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d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oes </w:t>
      </w:r>
      <w:r w:rsidR="000A4F5E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i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t </w:t>
      </w:r>
      <w:r w:rsidR="000A4F5E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t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ake?</w:t>
      </w:r>
    </w:p>
    <w:p w14:paraId="2321D8BE" w14:textId="3FE57539" w:rsidR="003872C7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The Town Council meets monthly </w:t>
      </w:r>
      <w:r w:rsidR="003872C7">
        <w:rPr>
          <w:rFonts w:ascii="Arial" w:eastAsia="Times New Roman" w:hAnsi="Arial" w:cs="Arial"/>
          <w:color w:val="3A3A3A"/>
          <w:lang w:eastAsia="en-GB"/>
        </w:rPr>
        <w:t>for around two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hours</w:t>
      </w:r>
      <w:r w:rsidR="003872C7">
        <w:rPr>
          <w:rFonts w:ascii="Arial" w:eastAsia="Times New Roman" w:hAnsi="Arial" w:cs="Arial"/>
          <w:color w:val="3A3A3A"/>
          <w:lang w:eastAsia="en-GB"/>
        </w:rPr>
        <w:t>. There will be some documents to read ahead of each</w:t>
      </w:r>
      <w:r w:rsidR="00BF3F5E">
        <w:rPr>
          <w:rFonts w:ascii="Arial" w:eastAsia="Times New Roman" w:hAnsi="Arial" w:cs="Arial"/>
          <w:color w:val="3A3A3A"/>
          <w:lang w:eastAsia="en-GB"/>
        </w:rPr>
        <w:t xml:space="preserve"> meeting.</w:t>
      </w:r>
    </w:p>
    <w:p w14:paraId="69C12AC3" w14:textId="77777777" w:rsidR="003872C7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7856D92A" w14:textId="77777777" w:rsidR="003872C7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Additional committee meetings</w:t>
      </w:r>
      <w:r w:rsidR="003872C7">
        <w:rPr>
          <w:rFonts w:ascii="Arial" w:eastAsia="Times New Roman" w:hAnsi="Arial" w:cs="Arial"/>
          <w:color w:val="3A3A3A"/>
          <w:lang w:eastAsia="en-GB"/>
        </w:rPr>
        <w:t>, such as the Amenities &amp; Facilities Committee,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</w:t>
      </w:r>
      <w:r w:rsidR="003872C7">
        <w:rPr>
          <w:rFonts w:ascii="Arial" w:eastAsia="Times New Roman" w:hAnsi="Arial" w:cs="Arial"/>
          <w:color w:val="3A3A3A"/>
          <w:lang w:eastAsia="en-GB"/>
        </w:rPr>
        <w:t>also occur monthly, which Councillors attend if they are on that committee.</w:t>
      </w:r>
    </w:p>
    <w:p w14:paraId="4ED36A2F" w14:textId="77777777" w:rsidR="003872C7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1079B80C" w14:textId="77777777" w:rsidR="003872C7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>
        <w:rPr>
          <w:rFonts w:ascii="Arial" w:eastAsia="Times New Roman" w:hAnsi="Arial" w:cs="Arial"/>
          <w:color w:val="3A3A3A"/>
          <w:lang w:eastAsia="en-GB"/>
        </w:rPr>
        <w:t>C</w:t>
      </w:r>
      <w:r w:rsidR="00C82C9A" w:rsidRPr="00C82C9A">
        <w:rPr>
          <w:rFonts w:ascii="Arial" w:eastAsia="Times New Roman" w:hAnsi="Arial" w:cs="Arial"/>
          <w:color w:val="3A3A3A"/>
          <w:lang w:eastAsia="en-GB"/>
        </w:rPr>
        <w:t xml:space="preserve">ouncillors </w:t>
      </w:r>
      <w:r>
        <w:rPr>
          <w:rFonts w:ascii="Arial" w:eastAsia="Times New Roman" w:hAnsi="Arial" w:cs="Arial"/>
          <w:color w:val="3A3A3A"/>
          <w:lang w:eastAsia="en-GB"/>
        </w:rPr>
        <w:t>are encouraged to</w:t>
      </w:r>
      <w:r w:rsidR="00C82C9A" w:rsidRPr="00C82C9A">
        <w:rPr>
          <w:rFonts w:ascii="Arial" w:eastAsia="Times New Roman" w:hAnsi="Arial" w:cs="Arial"/>
          <w:color w:val="3A3A3A"/>
          <w:lang w:eastAsia="en-GB"/>
        </w:rPr>
        <w:t xml:space="preserve"> participate in community events and meetings on behalf of the Council. </w:t>
      </w:r>
    </w:p>
    <w:p w14:paraId="2C7AA9FB" w14:textId="77777777" w:rsidR="003872C7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6CDF2A99" w14:textId="289663AD" w:rsidR="00C82C9A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It’s a commitment, but one that’s manageable and highly rewarding.</w:t>
      </w:r>
    </w:p>
    <w:p w14:paraId="366ABEFB" w14:textId="77777777" w:rsidR="003872C7" w:rsidRPr="00C82C9A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4872242C" w14:textId="4768E854" w:rsidR="00C82C9A" w:rsidRPr="00C82C9A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What </w:t>
      </w:r>
      <w:r w:rsidR="003872C7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h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appens at a Town Council </w:t>
      </w:r>
      <w:r w:rsidR="003872C7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m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eeting?</w:t>
      </w:r>
    </w:p>
    <w:p w14:paraId="5DE277BC" w14:textId="4E757CE8" w:rsidR="00C82C9A" w:rsidRDefault="00333FAD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>
        <w:rPr>
          <w:rFonts w:ascii="Arial" w:eastAsia="Times New Roman" w:hAnsi="Arial" w:cs="Arial"/>
          <w:color w:val="3A3A3A"/>
          <w:lang w:eastAsia="en-GB"/>
        </w:rPr>
        <w:t xml:space="preserve">Agendas for meetings are set by the Town </w:t>
      </w:r>
      <w:proofErr w:type="gramStart"/>
      <w:r>
        <w:rPr>
          <w:rFonts w:ascii="Arial" w:eastAsia="Times New Roman" w:hAnsi="Arial" w:cs="Arial"/>
          <w:color w:val="3A3A3A"/>
          <w:lang w:eastAsia="en-GB"/>
        </w:rPr>
        <w:t>Clerk, and</w:t>
      </w:r>
      <w:proofErr w:type="gramEnd"/>
      <w:r>
        <w:rPr>
          <w:rFonts w:ascii="Arial" w:eastAsia="Times New Roman" w:hAnsi="Arial" w:cs="Arial"/>
          <w:color w:val="3A3A3A"/>
          <w:lang w:eastAsia="en-GB"/>
        </w:rPr>
        <w:t xml:space="preserve"> need to be publicised at least three days in advance. </w:t>
      </w:r>
      <w:r w:rsidR="00C82C9A" w:rsidRPr="00C82C9A">
        <w:rPr>
          <w:rFonts w:ascii="Arial" w:eastAsia="Times New Roman" w:hAnsi="Arial" w:cs="Arial"/>
          <w:color w:val="3A3A3A"/>
          <w:lang w:eastAsia="en-GB"/>
        </w:rPr>
        <w:t xml:space="preserve">All meetings are open to the </w:t>
      </w:r>
      <w:r w:rsidR="00BF3F5E">
        <w:rPr>
          <w:rFonts w:ascii="Arial" w:eastAsia="Times New Roman" w:hAnsi="Arial" w:cs="Arial"/>
          <w:color w:val="3A3A3A"/>
          <w:lang w:eastAsia="en-GB"/>
        </w:rPr>
        <w:t>press and public</w:t>
      </w:r>
      <w:r w:rsidR="00C82C9A" w:rsidRPr="00C82C9A">
        <w:rPr>
          <w:rFonts w:ascii="Arial" w:eastAsia="Times New Roman" w:hAnsi="Arial" w:cs="Arial"/>
          <w:color w:val="3A3A3A"/>
          <w:lang w:eastAsia="en-GB"/>
        </w:rPr>
        <w:t xml:space="preserve">, and we welcome anyone interested in local governance to attend. </w:t>
      </w:r>
      <w:r w:rsidR="00943197">
        <w:rPr>
          <w:rFonts w:ascii="Arial" w:eastAsia="Times New Roman" w:hAnsi="Arial" w:cs="Arial"/>
          <w:color w:val="3A3A3A"/>
          <w:lang w:eastAsia="en-GB"/>
        </w:rPr>
        <w:t xml:space="preserve">Upcoming meetings can be found on the calendar on our website: </w:t>
      </w:r>
      <w:r w:rsidR="00943197" w:rsidRPr="00943197">
        <w:rPr>
          <w:rFonts w:ascii="Arial" w:eastAsia="Times New Roman" w:hAnsi="Arial" w:cs="Arial"/>
          <w:color w:val="3A3A3A"/>
          <w:lang w:eastAsia="en-GB"/>
        </w:rPr>
        <w:t>www.harleston-tc.gov.uk</w:t>
      </w:r>
      <w:r w:rsidR="00943197">
        <w:rPr>
          <w:rFonts w:ascii="Arial" w:eastAsia="Times New Roman" w:hAnsi="Arial" w:cs="Arial"/>
          <w:color w:val="3A3A3A"/>
          <w:lang w:eastAsia="en-GB"/>
        </w:rPr>
        <w:t xml:space="preserve"> </w:t>
      </w:r>
    </w:p>
    <w:p w14:paraId="453054B2" w14:textId="77777777" w:rsidR="003872C7" w:rsidRPr="00C82C9A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541859A3" w14:textId="242770E2" w:rsidR="00C82C9A" w:rsidRDefault="00C82C9A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During meetings, </w:t>
      </w:r>
      <w:r w:rsidR="00333FAD"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ouncillors discuss a range of local matters, </w:t>
      </w:r>
      <w:r w:rsidR="00943197">
        <w:rPr>
          <w:rFonts w:ascii="Arial" w:eastAsia="Times New Roman" w:hAnsi="Arial" w:cs="Arial"/>
          <w:color w:val="3A3A3A"/>
          <w:lang w:eastAsia="en-GB"/>
        </w:rPr>
        <w:t xml:space="preserve">such </w:t>
      </w:r>
      <w:r w:rsidR="00F133A1">
        <w:rPr>
          <w:rFonts w:ascii="Arial" w:eastAsia="Times New Roman" w:hAnsi="Arial" w:cs="Arial"/>
          <w:color w:val="3A3A3A"/>
          <w:lang w:eastAsia="en-GB"/>
        </w:rPr>
        <w:t xml:space="preserve">as maintenance projects, and 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including issues raised by residents. There is also a public forum </w:t>
      </w:r>
      <w:r w:rsidR="00F133A1">
        <w:rPr>
          <w:rFonts w:ascii="Arial" w:eastAsia="Times New Roman" w:hAnsi="Arial" w:cs="Arial"/>
          <w:color w:val="3A3A3A"/>
          <w:lang w:eastAsia="en-GB"/>
        </w:rPr>
        <w:t>during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each meeting, where residents can share concerns and ask questions. If a matter falls outside the </w:t>
      </w:r>
      <w:r w:rsidR="00F133A1">
        <w:rPr>
          <w:rFonts w:ascii="Arial" w:eastAsia="Times New Roman" w:hAnsi="Arial" w:cs="Arial"/>
          <w:color w:val="3A3A3A"/>
          <w:lang w:eastAsia="en-GB"/>
        </w:rPr>
        <w:t>Co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uncil’s responsibilities, the Town Clerk </w:t>
      </w:r>
      <w:r w:rsidR="00F133A1">
        <w:rPr>
          <w:rFonts w:ascii="Arial" w:eastAsia="Times New Roman" w:hAnsi="Arial" w:cs="Arial"/>
          <w:color w:val="3A3A3A"/>
          <w:lang w:eastAsia="en-GB"/>
        </w:rPr>
        <w:t xml:space="preserve">will </w:t>
      </w:r>
      <w:r w:rsidRPr="00C82C9A">
        <w:rPr>
          <w:rFonts w:ascii="Arial" w:eastAsia="Times New Roman" w:hAnsi="Arial" w:cs="Arial"/>
          <w:color w:val="3A3A3A"/>
          <w:lang w:eastAsia="en-GB"/>
        </w:rPr>
        <w:t>direct the query to the appropriate authority.</w:t>
      </w:r>
    </w:p>
    <w:p w14:paraId="02B4CFC8" w14:textId="77777777" w:rsidR="003872C7" w:rsidRPr="00C82C9A" w:rsidRDefault="003872C7" w:rsidP="003872C7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6904CA99" w14:textId="44165B90" w:rsidR="00C82C9A" w:rsidRPr="00C82C9A" w:rsidRDefault="00C82C9A" w:rsidP="00C82C9A">
      <w:pPr>
        <w:shd w:val="clear" w:color="auto" w:fill="FFFFFF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How </w:t>
      </w:r>
      <w:r w:rsidR="00F133A1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l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ong </w:t>
      </w:r>
      <w:r w:rsidR="00F133A1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d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oes a Town Councillor </w:t>
      </w:r>
      <w:r w:rsidR="00F133A1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s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erve?</w:t>
      </w:r>
    </w:p>
    <w:p w14:paraId="39664AB0" w14:textId="77777777" w:rsidR="00F133A1" w:rsidRDefault="00C82C9A" w:rsidP="00C82C9A">
      <w:pPr>
        <w:shd w:val="clear" w:color="auto" w:fill="FFFFFF"/>
        <w:spacing w:after="36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Town councillors serve for a term of up to four years</w:t>
      </w:r>
      <w:r w:rsidR="00F133A1">
        <w:rPr>
          <w:rFonts w:ascii="Arial" w:eastAsia="Times New Roman" w:hAnsi="Arial" w:cs="Arial"/>
          <w:color w:val="3A3A3A"/>
          <w:lang w:eastAsia="en-GB"/>
        </w:rPr>
        <w:t xml:space="preserve">. 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Those wishing to continue can stand for re-election. </w:t>
      </w:r>
    </w:p>
    <w:p w14:paraId="77DD4B96" w14:textId="0B3EFAE2" w:rsidR="00C82C9A" w:rsidRPr="00C82C9A" w:rsidRDefault="00C82C9A" w:rsidP="00C82C9A">
      <w:pPr>
        <w:shd w:val="clear" w:color="auto" w:fill="FFFFFF"/>
        <w:spacing w:after="36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Councillors are expected to attend regular and additional meetings, ensuring that they represent the interests of Redenhall and Harleston’s residents</w:t>
      </w:r>
      <w:r w:rsidR="00F133A1">
        <w:rPr>
          <w:rFonts w:ascii="Arial" w:eastAsia="Times New Roman" w:hAnsi="Arial" w:cs="Arial"/>
          <w:color w:val="3A3A3A"/>
          <w:lang w:eastAsia="en-GB"/>
        </w:rPr>
        <w:t xml:space="preserve"> during that time.</w:t>
      </w:r>
    </w:p>
    <w:p w14:paraId="7FA9AAEE" w14:textId="5190A0F8" w:rsidR="00C82C9A" w:rsidRPr="00C82C9A" w:rsidRDefault="00F133A1" w:rsidP="00C82C9A">
      <w:pPr>
        <w:shd w:val="clear" w:color="auto" w:fill="FFFFFF"/>
        <w:rPr>
          <w:rFonts w:ascii="Arial" w:eastAsia="Times New Roman" w:hAnsi="Arial" w:cs="Arial"/>
          <w:color w:val="3A3A3A"/>
          <w:lang w:eastAsia="en-GB"/>
        </w:rPr>
      </w:pPr>
      <w:r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Is i</w:t>
      </w:r>
      <w:r w:rsidR="00C82C9A"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t a </w:t>
      </w:r>
      <w:r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p</w:t>
      </w:r>
      <w:r w:rsidR="00C82C9A"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aid </w:t>
      </w:r>
      <w:r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r</w:t>
      </w:r>
      <w:r w:rsidR="00C82C9A"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ole?</w:t>
      </w:r>
    </w:p>
    <w:p w14:paraId="2B0F6CF7" w14:textId="77777777" w:rsidR="00C82C9A" w:rsidRPr="00C82C9A" w:rsidRDefault="00C82C9A" w:rsidP="00C82C9A">
      <w:pPr>
        <w:shd w:val="clear" w:color="auto" w:fill="FFFFFF"/>
        <w:spacing w:after="36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Town councillors are volunteers and do not receive a salary. However, allowances may be provided to cover expenses related to their role.</w:t>
      </w:r>
    </w:p>
    <w:p w14:paraId="09D406FE" w14:textId="0DE1DCFE" w:rsidR="00C82C9A" w:rsidRPr="00C82C9A" w:rsidRDefault="00C82C9A" w:rsidP="00C82C9A">
      <w:pPr>
        <w:shd w:val="clear" w:color="auto" w:fill="FFFFFF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What </w:t>
      </w:r>
      <w:r w:rsidR="00F133A1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s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upport </w:t>
      </w:r>
      <w:r w:rsidR="00F133A1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does a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 xml:space="preserve"> Councillor </w:t>
      </w:r>
      <w:r w:rsidR="00F133A1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r</w:t>
      </w: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eceive?</w:t>
      </w:r>
    </w:p>
    <w:p w14:paraId="0C777A96" w14:textId="77777777" w:rsidR="00F133A1" w:rsidRDefault="00C82C9A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New councillors receive full </w:t>
      </w:r>
      <w:r w:rsidR="00F133A1">
        <w:rPr>
          <w:rFonts w:ascii="Arial" w:eastAsia="Times New Roman" w:hAnsi="Arial" w:cs="Arial"/>
          <w:color w:val="3A3A3A"/>
          <w:lang w:eastAsia="en-GB"/>
        </w:rPr>
        <w:t xml:space="preserve">training and 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support from the Town Clerk, including an induction to help them settle into the role. </w:t>
      </w:r>
    </w:p>
    <w:p w14:paraId="32F5B0DF" w14:textId="77777777" w:rsidR="00F133A1" w:rsidRDefault="00F133A1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261CE7C9" w14:textId="7E8DF1FD" w:rsidR="00C82C9A" w:rsidRDefault="00C82C9A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Additional guidance is available from fellow </w:t>
      </w:r>
      <w:r w:rsidR="00F133A1">
        <w:rPr>
          <w:rFonts w:ascii="Arial" w:eastAsia="Times New Roman" w:hAnsi="Arial" w:cs="Arial"/>
          <w:color w:val="3A3A3A"/>
          <w:lang w:eastAsia="en-GB"/>
        </w:rPr>
        <w:t>C</w:t>
      </w:r>
      <w:r w:rsidRPr="00C82C9A">
        <w:rPr>
          <w:rFonts w:ascii="Arial" w:eastAsia="Times New Roman" w:hAnsi="Arial" w:cs="Arial"/>
          <w:color w:val="3A3A3A"/>
          <w:lang w:eastAsia="en-GB"/>
        </w:rPr>
        <w:t>ouncillors, professional officers, and support organi</w:t>
      </w:r>
      <w:r w:rsidR="00F133A1">
        <w:rPr>
          <w:rFonts w:ascii="Arial" w:eastAsia="Times New Roman" w:hAnsi="Arial" w:cs="Arial"/>
          <w:color w:val="3A3A3A"/>
          <w:lang w:eastAsia="en-GB"/>
        </w:rPr>
        <w:t>s</w:t>
      </w:r>
      <w:r w:rsidRPr="00C82C9A">
        <w:rPr>
          <w:rFonts w:ascii="Arial" w:eastAsia="Times New Roman" w:hAnsi="Arial" w:cs="Arial"/>
          <w:color w:val="3A3A3A"/>
          <w:lang w:eastAsia="en-GB"/>
        </w:rPr>
        <w:t>ations like the National Association of Local Councils and Norfolk Parish Training and Support. Councillors are encouraged to take relevant training to ensure they perform their duties effectively.</w:t>
      </w:r>
    </w:p>
    <w:p w14:paraId="3EC4D5F5" w14:textId="77777777" w:rsidR="00F133A1" w:rsidRPr="00C82C9A" w:rsidRDefault="00F133A1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79169D60" w14:textId="77777777" w:rsidR="007600AB" w:rsidRDefault="007600AB" w:rsidP="00F133A1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</w:pPr>
    </w:p>
    <w:p w14:paraId="3DF4D59F" w14:textId="117964A4" w:rsidR="00C82C9A" w:rsidRPr="00C82C9A" w:rsidRDefault="00F133A1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lastRenderedPageBreak/>
        <w:t>Who’s eligible to become a Town Councillor?</w:t>
      </w:r>
    </w:p>
    <w:p w14:paraId="74B4192A" w14:textId="77777777" w:rsidR="00C82C9A" w:rsidRPr="00C82C9A" w:rsidRDefault="00C82C9A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You </w:t>
      </w:r>
      <w:proofErr w:type="gramStart"/>
      <w:r w:rsidRPr="00C82C9A">
        <w:rPr>
          <w:rFonts w:ascii="Arial" w:eastAsia="Times New Roman" w:hAnsi="Arial" w:cs="Arial"/>
          <w:color w:val="3A3A3A"/>
          <w:lang w:eastAsia="en-GB"/>
        </w:rPr>
        <w:t>have to</w:t>
      </w:r>
      <w:proofErr w:type="gramEnd"/>
      <w:r w:rsidRPr="00C82C9A">
        <w:rPr>
          <w:rFonts w:ascii="Arial" w:eastAsia="Times New Roman" w:hAnsi="Arial" w:cs="Arial"/>
          <w:color w:val="3A3A3A"/>
          <w:lang w:eastAsia="en-GB"/>
        </w:rPr>
        <w:t xml:space="preserve"> be:</w:t>
      </w:r>
    </w:p>
    <w:p w14:paraId="3C364962" w14:textId="77777777" w:rsidR="00C82C9A" w:rsidRPr="00C82C9A" w:rsidRDefault="00C82C9A" w:rsidP="00C82C9A">
      <w:pPr>
        <w:numPr>
          <w:ilvl w:val="0"/>
          <w:numId w:val="11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a British subject, or a citizen of the Commonwealth or the European Union</w:t>
      </w:r>
    </w:p>
    <w:p w14:paraId="09AA0873" w14:textId="77777777" w:rsidR="00C82C9A" w:rsidRPr="00C82C9A" w:rsidRDefault="00C82C9A" w:rsidP="00C82C9A">
      <w:pPr>
        <w:numPr>
          <w:ilvl w:val="0"/>
          <w:numId w:val="11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over 18 years of age</w:t>
      </w:r>
    </w:p>
    <w:p w14:paraId="5B9FE58C" w14:textId="77777777" w:rsidR="00F133A1" w:rsidRDefault="00F133A1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5B12E111" w14:textId="090500E9" w:rsidR="00C82C9A" w:rsidRPr="00C82C9A" w:rsidRDefault="00C82C9A" w:rsidP="00F133A1">
      <w:pPr>
        <w:shd w:val="clear" w:color="auto" w:fill="FFFFFF"/>
        <w:tabs>
          <w:tab w:val="left" w:pos="5906"/>
        </w:tabs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and </w:t>
      </w:r>
      <w:proofErr w:type="gramStart"/>
      <w:r w:rsidRPr="00C82C9A">
        <w:rPr>
          <w:rFonts w:ascii="Arial" w:eastAsia="Times New Roman" w:hAnsi="Arial" w:cs="Arial"/>
          <w:color w:val="3A3A3A"/>
          <w:lang w:eastAsia="en-GB"/>
        </w:rPr>
        <w:t>additionally</w:t>
      </w:r>
      <w:proofErr w:type="gramEnd"/>
      <w:r w:rsidRPr="00C82C9A">
        <w:rPr>
          <w:rFonts w:ascii="Arial" w:eastAsia="Times New Roman" w:hAnsi="Arial" w:cs="Arial"/>
          <w:color w:val="3A3A3A"/>
          <w:lang w:eastAsia="en-GB"/>
        </w:rPr>
        <w:t xml:space="preserve"> you </w:t>
      </w:r>
      <w:proofErr w:type="gramStart"/>
      <w:r w:rsidRPr="00C82C9A">
        <w:rPr>
          <w:rFonts w:ascii="Arial" w:eastAsia="Times New Roman" w:hAnsi="Arial" w:cs="Arial"/>
          <w:color w:val="3A3A3A"/>
          <w:lang w:eastAsia="en-GB"/>
        </w:rPr>
        <w:t>have to</w:t>
      </w:r>
      <w:proofErr w:type="gramEnd"/>
      <w:r w:rsidRPr="00C82C9A">
        <w:rPr>
          <w:rFonts w:ascii="Arial" w:eastAsia="Times New Roman" w:hAnsi="Arial" w:cs="Arial"/>
          <w:color w:val="3A3A3A"/>
          <w:lang w:eastAsia="en-GB"/>
        </w:rPr>
        <w:t xml:space="preserve"> be </w:t>
      </w:r>
      <w:r w:rsidRPr="001665E9">
        <w:rPr>
          <w:rFonts w:ascii="Arial" w:eastAsia="Times New Roman" w:hAnsi="Arial" w:cs="Arial"/>
          <w:b/>
          <w:bCs/>
          <w:color w:val="3A3A3A"/>
          <w:lang w:eastAsia="en-GB"/>
        </w:rPr>
        <w:t>one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of the following</w:t>
      </w:r>
      <w:r w:rsidR="00F133A1">
        <w:rPr>
          <w:rFonts w:ascii="Arial" w:eastAsia="Times New Roman" w:hAnsi="Arial" w:cs="Arial"/>
          <w:color w:val="3A3A3A"/>
          <w:lang w:eastAsia="en-GB"/>
        </w:rPr>
        <w:t>:</w:t>
      </w:r>
    </w:p>
    <w:p w14:paraId="7E513957" w14:textId="4D9FBC37" w:rsidR="00C82C9A" w:rsidRPr="00C82C9A" w:rsidRDefault="00141E46" w:rsidP="00F133A1">
      <w:pPr>
        <w:numPr>
          <w:ilvl w:val="0"/>
          <w:numId w:val="12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>
        <w:rPr>
          <w:rFonts w:ascii="Arial" w:eastAsia="Times New Roman" w:hAnsi="Arial" w:cs="Arial"/>
          <w:color w:val="3A3A3A"/>
          <w:lang w:eastAsia="en-GB"/>
        </w:rPr>
        <w:t>registered to vote in government elections in the Redenhall and Harleston area</w:t>
      </w:r>
    </w:p>
    <w:p w14:paraId="0D11BB97" w14:textId="1090C5E2" w:rsidR="00C82C9A" w:rsidRPr="00C82C9A" w:rsidRDefault="00C82C9A" w:rsidP="00F133A1">
      <w:pPr>
        <w:numPr>
          <w:ilvl w:val="0"/>
          <w:numId w:val="12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have occupied as owner or tenant any land or other premises in the council area or within </w:t>
      </w:r>
      <w:r w:rsidR="00141E46">
        <w:rPr>
          <w:rFonts w:ascii="Arial" w:eastAsia="Times New Roman" w:hAnsi="Arial" w:cs="Arial"/>
          <w:color w:val="3A3A3A"/>
          <w:lang w:eastAsia="en-GB"/>
        </w:rPr>
        <w:t>three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miles of it for the whole</w:t>
      </w:r>
      <w:r w:rsidR="00141E46" w:rsidRPr="00C82C9A">
        <w:rPr>
          <w:rFonts w:ascii="Arial" w:eastAsia="Times New Roman" w:hAnsi="Arial" w:cs="Arial"/>
          <w:color w:val="3A3A3A"/>
          <w:lang w:eastAsia="en-GB"/>
        </w:rPr>
        <w:t xml:space="preserve"> of the </w:t>
      </w:r>
      <w:r w:rsidR="00141E46">
        <w:rPr>
          <w:rFonts w:ascii="Arial" w:eastAsia="Times New Roman" w:hAnsi="Arial" w:cs="Arial"/>
          <w:color w:val="3A3A3A"/>
          <w:lang w:eastAsia="en-GB"/>
        </w:rPr>
        <w:t xml:space="preserve">previous </w:t>
      </w:r>
      <w:r w:rsidR="00141E46" w:rsidRPr="00C82C9A">
        <w:rPr>
          <w:rFonts w:ascii="Arial" w:eastAsia="Times New Roman" w:hAnsi="Arial" w:cs="Arial"/>
          <w:color w:val="3A3A3A"/>
          <w:lang w:eastAsia="en-GB"/>
        </w:rPr>
        <w:t>12 months</w:t>
      </w:r>
    </w:p>
    <w:p w14:paraId="7C56426E" w14:textId="71BD6208" w:rsidR="00C82C9A" w:rsidRDefault="00C82C9A" w:rsidP="00F133A1">
      <w:pPr>
        <w:numPr>
          <w:ilvl w:val="0"/>
          <w:numId w:val="12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have during that same period had your principal or only place of work in the council area or within </w:t>
      </w:r>
      <w:r w:rsidR="00141E46">
        <w:rPr>
          <w:rFonts w:ascii="Arial" w:eastAsia="Times New Roman" w:hAnsi="Arial" w:cs="Arial"/>
          <w:color w:val="3A3A3A"/>
          <w:lang w:eastAsia="en-GB"/>
        </w:rPr>
        <w:t>three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miles of it for the whole period.</w:t>
      </w:r>
    </w:p>
    <w:p w14:paraId="43DDEAB3" w14:textId="77777777" w:rsidR="00141E46" w:rsidRPr="00C82C9A" w:rsidRDefault="00141E46" w:rsidP="00141E46">
      <w:p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</w:p>
    <w:p w14:paraId="143F671B" w14:textId="3C54569C" w:rsidR="00C82C9A" w:rsidRPr="00C82C9A" w:rsidRDefault="00C82C9A" w:rsidP="00F133A1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You cannot </w:t>
      </w:r>
      <w:r w:rsidR="001665E9">
        <w:rPr>
          <w:rFonts w:ascii="Arial" w:eastAsia="Times New Roman" w:hAnsi="Arial" w:cs="Arial"/>
          <w:color w:val="3A3A3A"/>
          <w:lang w:eastAsia="en-GB"/>
        </w:rPr>
        <w:t>become a Councillor</w:t>
      </w:r>
      <w:r w:rsidRPr="00C82C9A">
        <w:rPr>
          <w:rFonts w:ascii="Arial" w:eastAsia="Times New Roman" w:hAnsi="Arial" w:cs="Arial"/>
          <w:color w:val="3A3A3A"/>
          <w:lang w:eastAsia="en-GB"/>
        </w:rPr>
        <w:t xml:space="preserve"> if you</w:t>
      </w:r>
    </w:p>
    <w:p w14:paraId="5F633513" w14:textId="0A8B85AA" w:rsidR="00C82C9A" w:rsidRPr="00C82C9A" w:rsidRDefault="00C82C9A" w:rsidP="00F133A1">
      <w:pPr>
        <w:numPr>
          <w:ilvl w:val="0"/>
          <w:numId w:val="13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are subject of a bankruptcy restriction order or interim order</w:t>
      </w:r>
    </w:p>
    <w:p w14:paraId="7BF7F191" w14:textId="351723BD" w:rsidR="00C82C9A" w:rsidRPr="00C82C9A" w:rsidRDefault="00C82C9A" w:rsidP="00F133A1">
      <w:pPr>
        <w:numPr>
          <w:ilvl w:val="0"/>
          <w:numId w:val="13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have, within five years been convicted in the United Kingdom of any offence and have had a sentence of imprisonment (whether suspended or not) for a period of over three months without the option of a fine</w:t>
      </w:r>
    </w:p>
    <w:p w14:paraId="71FB3571" w14:textId="22EC4E01" w:rsidR="00C82C9A" w:rsidRDefault="00C82C9A" w:rsidP="00F133A1">
      <w:pPr>
        <w:numPr>
          <w:ilvl w:val="0"/>
          <w:numId w:val="13"/>
        </w:num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 xml:space="preserve">you work for </w:t>
      </w:r>
      <w:r w:rsidR="001665E9">
        <w:rPr>
          <w:rFonts w:ascii="Arial" w:eastAsia="Times New Roman" w:hAnsi="Arial" w:cs="Arial"/>
          <w:color w:val="3A3A3A"/>
          <w:lang w:eastAsia="en-GB"/>
        </w:rPr>
        <w:t>Redenhall with Harleston Town C</w:t>
      </w:r>
      <w:r w:rsidRPr="00C82C9A">
        <w:rPr>
          <w:rFonts w:ascii="Arial" w:eastAsia="Times New Roman" w:hAnsi="Arial" w:cs="Arial"/>
          <w:color w:val="3A3A3A"/>
          <w:lang w:eastAsia="en-GB"/>
        </w:rPr>
        <w:t>ouncil (but you can work for other local authorities, including the principal authorities that represent the same area)</w:t>
      </w:r>
    </w:p>
    <w:p w14:paraId="40783402" w14:textId="77777777" w:rsidR="001665E9" w:rsidRPr="00C82C9A" w:rsidRDefault="001665E9" w:rsidP="001665E9">
      <w:pPr>
        <w:shd w:val="clear" w:color="auto" w:fill="FFFFFF"/>
        <w:spacing w:line="240" w:lineRule="auto"/>
        <w:ind w:left="1440"/>
        <w:rPr>
          <w:rFonts w:ascii="Arial" w:eastAsia="Times New Roman" w:hAnsi="Arial" w:cs="Arial"/>
          <w:color w:val="3A3A3A"/>
          <w:lang w:eastAsia="en-GB"/>
        </w:rPr>
      </w:pPr>
    </w:p>
    <w:p w14:paraId="4D3E344C" w14:textId="6A5D2922" w:rsidR="00C82C9A" w:rsidRDefault="00C82C9A" w:rsidP="001665E9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You don’t have to be connected to a political party</w:t>
      </w:r>
      <w:r w:rsidR="007251A5">
        <w:rPr>
          <w:rFonts w:ascii="Arial" w:eastAsia="Times New Roman" w:hAnsi="Arial" w:cs="Arial"/>
          <w:color w:val="3A3A3A"/>
          <w:lang w:eastAsia="en-GB"/>
        </w:rPr>
        <w:t xml:space="preserve">. </w:t>
      </w:r>
    </w:p>
    <w:p w14:paraId="2E5CB1A0" w14:textId="77777777" w:rsidR="001665E9" w:rsidRPr="00C82C9A" w:rsidRDefault="001665E9" w:rsidP="001665E9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66693860" w14:textId="77777777" w:rsidR="00C82C9A" w:rsidRPr="00C82C9A" w:rsidRDefault="00C82C9A" w:rsidP="001665E9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b/>
          <w:bCs/>
          <w:color w:val="3A3A3A"/>
          <w:bdr w:val="none" w:sz="0" w:space="0" w:color="auto" w:frame="1"/>
          <w:lang w:eastAsia="en-GB"/>
        </w:rPr>
        <w:t>Don’t take our word for it!</w:t>
      </w:r>
    </w:p>
    <w:p w14:paraId="6DA4A2DF" w14:textId="77777777" w:rsidR="00C82C9A" w:rsidRDefault="00C82C9A" w:rsidP="001665E9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  <w:r w:rsidRPr="00C82C9A">
        <w:rPr>
          <w:rFonts w:ascii="Arial" w:eastAsia="Times New Roman" w:hAnsi="Arial" w:cs="Arial"/>
          <w:color w:val="3A3A3A"/>
          <w:lang w:eastAsia="en-GB"/>
        </w:rPr>
        <w:t>The best way to find out what it’s like to be a town councillor is to talk to someone who’s doing it now. So, come along to a town council meeting, or speak to one of our councillors and find out what they think of the job.</w:t>
      </w:r>
    </w:p>
    <w:p w14:paraId="7C8C3AE9" w14:textId="77777777" w:rsidR="007251A5" w:rsidRDefault="007251A5" w:rsidP="001665E9">
      <w:pPr>
        <w:shd w:val="clear" w:color="auto" w:fill="FFFFFF"/>
        <w:spacing w:line="240" w:lineRule="auto"/>
        <w:rPr>
          <w:rFonts w:ascii="Arial" w:eastAsia="Times New Roman" w:hAnsi="Arial" w:cs="Arial"/>
          <w:color w:val="3A3A3A"/>
          <w:lang w:eastAsia="en-GB"/>
        </w:rPr>
      </w:pPr>
    </w:p>
    <w:p w14:paraId="2E540D21" w14:textId="2B21327B" w:rsidR="007251A5" w:rsidRPr="007251A5" w:rsidRDefault="007251A5" w:rsidP="001665E9">
      <w:pPr>
        <w:shd w:val="clear" w:color="auto" w:fill="FFFFFF"/>
        <w:spacing w:line="240" w:lineRule="auto"/>
        <w:rPr>
          <w:rFonts w:ascii="Arial" w:eastAsia="Times New Roman" w:hAnsi="Arial" w:cs="Arial"/>
          <w:b/>
          <w:bCs/>
          <w:color w:val="3A3A3A"/>
          <w:sz w:val="28"/>
          <w:szCs w:val="28"/>
          <w:lang w:eastAsia="en-GB"/>
        </w:rPr>
      </w:pPr>
      <w:r w:rsidRPr="007251A5">
        <w:rPr>
          <w:rFonts w:ascii="Arial" w:eastAsia="Times New Roman" w:hAnsi="Arial" w:cs="Arial"/>
          <w:b/>
          <w:bCs/>
          <w:color w:val="3A3A3A"/>
          <w:sz w:val="28"/>
          <w:szCs w:val="28"/>
          <w:lang w:eastAsia="en-GB"/>
        </w:rPr>
        <w:t xml:space="preserve">If you’re interested in becoming a Town Councillor, email the Town Clerk, Clare Crane: </w:t>
      </w:r>
      <w:hyperlink r:id="rId11" w:history="1">
        <w:r w:rsidRPr="007251A5">
          <w:rPr>
            <w:rStyle w:val="Hyperlink"/>
            <w:rFonts w:ascii="Arial" w:eastAsia="Times New Roman" w:hAnsi="Arial" w:cs="Arial"/>
            <w:b/>
            <w:bCs/>
            <w:sz w:val="28"/>
            <w:szCs w:val="28"/>
            <w:lang w:eastAsia="en-GB"/>
          </w:rPr>
          <w:t>clerk@harleston-tc.gov.uk</w:t>
        </w:r>
      </w:hyperlink>
      <w:r w:rsidRPr="007251A5">
        <w:rPr>
          <w:rFonts w:ascii="Arial" w:eastAsia="Times New Roman" w:hAnsi="Arial" w:cs="Arial"/>
          <w:b/>
          <w:bCs/>
          <w:color w:val="3A3A3A"/>
          <w:sz w:val="28"/>
          <w:szCs w:val="28"/>
          <w:lang w:eastAsia="en-GB"/>
        </w:rPr>
        <w:t xml:space="preserve"> to register your interest and find out more information.</w:t>
      </w:r>
    </w:p>
    <w:p w14:paraId="53A7E28F" w14:textId="77777777" w:rsidR="00652288" w:rsidRPr="00C82C9A" w:rsidRDefault="00652288" w:rsidP="001665E9">
      <w:pPr>
        <w:spacing w:line="240" w:lineRule="auto"/>
        <w:rPr>
          <w:rFonts w:ascii="Arial" w:hAnsi="Arial" w:cs="Arial"/>
        </w:rPr>
      </w:pPr>
    </w:p>
    <w:sectPr w:rsidR="00652288" w:rsidRPr="00C82C9A" w:rsidSect="00235DF3">
      <w:footerReference w:type="default" r:id="rId12"/>
      <w:pgSz w:w="11906" w:h="16838"/>
      <w:pgMar w:top="1134" w:right="1077" w:bottom="1134" w:left="107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3B4F" w14:textId="77777777" w:rsidR="00BB25FB" w:rsidRDefault="00BB25FB" w:rsidP="009C45D8">
      <w:pPr>
        <w:spacing w:line="240" w:lineRule="auto"/>
      </w:pPr>
      <w:r>
        <w:separator/>
      </w:r>
    </w:p>
  </w:endnote>
  <w:endnote w:type="continuationSeparator" w:id="0">
    <w:p w14:paraId="4563A0AA" w14:textId="77777777" w:rsidR="00BB25FB" w:rsidRDefault="00BB25FB" w:rsidP="009C45D8">
      <w:pPr>
        <w:spacing w:line="240" w:lineRule="auto"/>
      </w:pPr>
      <w:r>
        <w:continuationSeparator/>
      </w:r>
    </w:p>
  </w:endnote>
  <w:endnote w:type="continuationNotice" w:id="1">
    <w:p w14:paraId="0E9E1E92" w14:textId="77777777" w:rsidR="00BB25FB" w:rsidRDefault="00BB25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82CB" w14:textId="77777777" w:rsidR="001F1D65" w:rsidRPr="00502936" w:rsidRDefault="001F1D65" w:rsidP="001F1D65">
    <w:pPr>
      <w:pStyle w:val="Footer"/>
      <w:tabs>
        <w:tab w:val="clear" w:pos="9026"/>
        <w:tab w:val="right" w:pos="8647"/>
      </w:tabs>
      <w:ind w:right="360"/>
      <w:jc w:val="center"/>
      <w:rPr>
        <w:rFonts w:ascii="Arial" w:hAnsi="Arial" w:cs="Arial"/>
        <w:sz w:val="16"/>
        <w:szCs w:val="16"/>
      </w:rPr>
    </w:pPr>
    <w:r w:rsidRPr="00502936">
      <w:rPr>
        <w:rFonts w:ascii="Arial" w:hAnsi="Arial" w:cs="Arial"/>
        <w:sz w:val="16"/>
        <w:szCs w:val="16"/>
      </w:rPr>
      <w:t>Memorial Leisure Centre, Wilderness Lane, Harleston, Norfolk. IP20 9DD</w:t>
    </w:r>
  </w:p>
  <w:p w14:paraId="74E79251" w14:textId="77777777" w:rsidR="001F1D65" w:rsidRPr="00502936" w:rsidRDefault="001F1D65" w:rsidP="001F1D65">
    <w:pPr>
      <w:pStyle w:val="Footer"/>
      <w:tabs>
        <w:tab w:val="clear" w:pos="9026"/>
        <w:tab w:val="right" w:pos="8647"/>
      </w:tabs>
      <w:ind w:right="360"/>
      <w:jc w:val="center"/>
      <w:rPr>
        <w:rFonts w:ascii="Arial" w:hAnsi="Arial" w:cs="Arial"/>
        <w:sz w:val="16"/>
        <w:szCs w:val="16"/>
      </w:rPr>
    </w:pPr>
    <w:r w:rsidRPr="00502936">
      <w:rPr>
        <w:rFonts w:ascii="Arial" w:hAnsi="Arial" w:cs="Arial"/>
        <w:sz w:val="16"/>
        <w:szCs w:val="16"/>
      </w:rPr>
      <w:t xml:space="preserve">Telephone: 01379 854519, email: </w:t>
    </w:r>
    <w:r w:rsidR="00EC26F0">
      <w:rPr>
        <w:rFonts w:ascii="Arial" w:hAnsi="Arial" w:cs="Arial"/>
        <w:sz w:val="16"/>
        <w:szCs w:val="16"/>
      </w:rPr>
      <w:t>enquiries</w:t>
    </w:r>
    <w:r w:rsidR="00502936">
      <w:rPr>
        <w:rFonts w:ascii="Arial" w:hAnsi="Arial" w:cs="Arial"/>
        <w:sz w:val="16"/>
        <w:szCs w:val="16"/>
      </w:rPr>
      <w:t>@harlestontowncouncil.co.uk</w:t>
    </w:r>
  </w:p>
  <w:p w14:paraId="72E51A4B" w14:textId="62244723" w:rsidR="001F1D65" w:rsidRPr="00A93CBC" w:rsidRDefault="001E57EB" w:rsidP="009C45D8">
    <w:pPr>
      <w:pStyle w:val="Footer"/>
      <w:ind w:right="36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</w:t>
    </w:r>
    <w:r w:rsidR="00A93CBC" w:rsidRPr="001E57EB">
      <w:rPr>
        <w:rFonts w:ascii="Arial" w:hAnsi="Arial" w:cs="Arial"/>
        <w:sz w:val="16"/>
        <w:szCs w:val="16"/>
      </w:rPr>
      <w:t>harleston-tc.gov.uk/</w:t>
    </w:r>
  </w:p>
  <w:p w14:paraId="5A2EAC9A" w14:textId="77777777" w:rsidR="00A93CBC" w:rsidRPr="00502936" w:rsidRDefault="00A93CBC" w:rsidP="009C45D8">
    <w:pPr>
      <w:pStyle w:val="Footer"/>
      <w:ind w:right="360"/>
      <w:jc w:val="center"/>
      <w:rPr>
        <w:rFonts w:ascii="Arial" w:hAnsi="Arial" w:cs="Arial"/>
        <w:sz w:val="16"/>
        <w:szCs w:val="16"/>
      </w:rPr>
    </w:pPr>
  </w:p>
  <w:p w14:paraId="4BA06570" w14:textId="77777777" w:rsidR="009C45D8" w:rsidRPr="00502936" w:rsidRDefault="009C45D8" w:rsidP="009C45D8">
    <w:pPr>
      <w:pStyle w:val="Footer"/>
      <w:ind w:right="360"/>
      <w:jc w:val="center"/>
      <w:rPr>
        <w:rFonts w:ascii="Arial" w:hAnsi="Arial" w:cs="Arial"/>
        <w:sz w:val="16"/>
        <w:szCs w:val="16"/>
      </w:rPr>
    </w:pPr>
  </w:p>
  <w:p w14:paraId="63605D31" w14:textId="77777777" w:rsidR="009C45D8" w:rsidRDefault="009C45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A3745" w14:textId="77777777" w:rsidR="00BB25FB" w:rsidRDefault="00BB25FB" w:rsidP="009C45D8">
      <w:pPr>
        <w:spacing w:line="240" w:lineRule="auto"/>
      </w:pPr>
      <w:r>
        <w:separator/>
      </w:r>
    </w:p>
  </w:footnote>
  <w:footnote w:type="continuationSeparator" w:id="0">
    <w:p w14:paraId="13E30E90" w14:textId="77777777" w:rsidR="00BB25FB" w:rsidRDefault="00BB25FB" w:rsidP="009C45D8">
      <w:pPr>
        <w:spacing w:line="240" w:lineRule="auto"/>
      </w:pPr>
      <w:r>
        <w:continuationSeparator/>
      </w:r>
    </w:p>
  </w:footnote>
  <w:footnote w:type="continuationNotice" w:id="1">
    <w:p w14:paraId="3F404EFC" w14:textId="77777777" w:rsidR="00BB25FB" w:rsidRDefault="00BB25F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A7B"/>
    <w:multiLevelType w:val="multilevel"/>
    <w:tmpl w:val="7ECE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6957D0"/>
    <w:multiLevelType w:val="hybridMultilevel"/>
    <w:tmpl w:val="FE6C0422"/>
    <w:lvl w:ilvl="0" w:tplc="AC826144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876697E"/>
    <w:multiLevelType w:val="hybridMultilevel"/>
    <w:tmpl w:val="A212201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2DF96347"/>
    <w:multiLevelType w:val="hybridMultilevel"/>
    <w:tmpl w:val="11E84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98FAF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16061"/>
    <w:multiLevelType w:val="hybridMultilevel"/>
    <w:tmpl w:val="493C1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1782A"/>
    <w:multiLevelType w:val="multilevel"/>
    <w:tmpl w:val="5F1E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5D31C4"/>
    <w:multiLevelType w:val="hybridMultilevel"/>
    <w:tmpl w:val="E53A9864"/>
    <w:lvl w:ilvl="0" w:tplc="C9D80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6BB2FBD6">
      <w:start w:val="1"/>
      <w:numFmt w:val="lowerRoman"/>
      <w:lvlText w:val="%3)"/>
      <w:lvlJc w:val="left"/>
      <w:pPr>
        <w:tabs>
          <w:tab w:val="num" w:pos="2624"/>
        </w:tabs>
        <w:ind w:left="2624" w:hanging="720"/>
      </w:pPr>
      <w:rPr>
        <w:rFonts w:hint="default"/>
      </w:rPr>
    </w:lvl>
    <w:lvl w:ilvl="3" w:tplc="60700336">
      <w:start w:val="1"/>
      <w:numFmt w:val="lowerLetter"/>
      <w:lvlText w:val="%4)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52E3281B"/>
    <w:multiLevelType w:val="multilevel"/>
    <w:tmpl w:val="8280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D4B2E"/>
    <w:multiLevelType w:val="multilevel"/>
    <w:tmpl w:val="DCD6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C75B77"/>
    <w:multiLevelType w:val="multilevel"/>
    <w:tmpl w:val="6CD8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049156A"/>
    <w:multiLevelType w:val="hybridMultilevel"/>
    <w:tmpl w:val="C7BACF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9805C0"/>
    <w:multiLevelType w:val="multilevel"/>
    <w:tmpl w:val="7946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1402B5"/>
    <w:multiLevelType w:val="multilevel"/>
    <w:tmpl w:val="144A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860808">
    <w:abstractNumId w:val="4"/>
  </w:num>
  <w:num w:numId="2" w16cid:durableId="1421567143">
    <w:abstractNumId w:val="1"/>
  </w:num>
  <w:num w:numId="3" w16cid:durableId="1964382958">
    <w:abstractNumId w:val="6"/>
  </w:num>
  <w:num w:numId="4" w16cid:durableId="2079547973">
    <w:abstractNumId w:val="2"/>
  </w:num>
  <w:num w:numId="5" w16cid:durableId="300888591">
    <w:abstractNumId w:val="8"/>
  </w:num>
  <w:num w:numId="6" w16cid:durableId="1749957184">
    <w:abstractNumId w:val="7"/>
  </w:num>
  <w:num w:numId="7" w16cid:durableId="1576894347">
    <w:abstractNumId w:val="3"/>
  </w:num>
  <w:num w:numId="8" w16cid:durableId="265770427">
    <w:abstractNumId w:val="10"/>
  </w:num>
  <w:num w:numId="9" w16cid:durableId="2131700488">
    <w:abstractNumId w:val="9"/>
  </w:num>
  <w:num w:numId="10" w16cid:durableId="130290641">
    <w:abstractNumId w:val="0"/>
  </w:num>
  <w:num w:numId="11" w16cid:durableId="2070569195">
    <w:abstractNumId w:val="12"/>
  </w:num>
  <w:num w:numId="12" w16cid:durableId="503907726">
    <w:abstractNumId w:val="11"/>
  </w:num>
  <w:num w:numId="13" w16cid:durableId="1131945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B31"/>
    <w:rsid w:val="00002BDF"/>
    <w:rsid w:val="00014957"/>
    <w:rsid w:val="00015AFE"/>
    <w:rsid w:val="000169FE"/>
    <w:rsid w:val="000208E6"/>
    <w:rsid w:val="000409B8"/>
    <w:rsid w:val="00050AD8"/>
    <w:rsid w:val="000828FE"/>
    <w:rsid w:val="000A4F5E"/>
    <w:rsid w:val="000C2E14"/>
    <w:rsid w:val="000C6E46"/>
    <w:rsid w:val="000D5327"/>
    <w:rsid w:val="000E77EA"/>
    <w:rsid w:val="000F160A"/>
    <w:rsid w:val="000F4846"/>
    <w:rsid w:val="000F5829"/>
    <w:rsid w:val="000F6951"/>
    <w:rsid w:val="0010611A"/>
    <w:rsid w:val="001062C3"/>
    <w:rsid w:val="00106383"/>
    <w:rsid w:val="001077B9"/>
    <w:rsid w:val="0012352E"/>
    <w:rsid w:val="00125FB0"/>
    <w:rsid w:val="00130971"/>
    <w:rsid w:val="00141E46"/>
    <w:rsid w:val="00150882"/>
    <w:rsid w:val="00165723"/>
    <w:rsid w:val="001665E9"/>
    <w:rsid w:val="00166B99"/>
    <w:rsid w:val="001715D3"/>
    <w:rsid w:val="00175DAE"/>
    <w:rsid w:val="00176D67"/>
    <w:rsid w:val="0018780A"/>
    <w:rsid w:val="001935C3"/>
    <w:rsid w:val="001A1B08"/>
    <w:rsid w:val="001A6C46"/>
    <w:rsid w:val="001B2538"/>
    <w:rsid w:val="001C67D4"/>
    <w:rsid w:val="001D0232"/>
    <w:rsid w:val="001D6222"/>
    <w:rsid w:val="001E57EB"/>
    <w:rsid w:val="001F1D65"/>
    <w:rsid w:val="001F5852"/>
    <w:rsid w:val="001F763E"/>
    <w:rsid w:val="0022788E"/>
    <w:rsid w:val="00235DF3"/>
    <w:rsid w:val="00240C9A"/>
    <w:rsid w:val="00251C77"/>
    <w:rsid w:val="00251DA4"/>
    <w:rsid w:val="00253B0E"/>
    <w:rsid w:val="0025618F"/>
    <w:rsid w:val="00265036"/>
    <w:rsid w:val="00270872"/>
    <w:rsid w:val="002728C1"/>
    <w:rsid w:val="002A3200"/>
    <w:rsid w:val="002A3B1F"/>
    <w:rsid w:val="002A71B9"/>
    <w:rsid w:val="002B327A"/>
    <w:rsid w:val="002C12BD"/>
    <w:rsid w:val="002C566D"/>
    <w:rsid w:val="002E1C96"/>
    <w:rsid w:val="002E49C3"/>
    <w:rsid w:val="002E4F7C"/>
    <w:rsid w:val="002F2048"/>
    <w:rsid w:val="00325DB9"/>
    <w:rsid w:val="00333FAD"/>
    <w:rsid w:val="0034481E"/>
    <w:rsid w:val="00351F7C"/>
    <w:rsid w:val="003540FD"/>
    <w:rsid w:val="00354F45"/>
    <w:rsid w:val="0036236B"/>
    <w:rsid w:val="003706D4"/>
    <w:rsid w:val="003872C7"/>
    <w:rsid w:val="00387AD8"/>
    <w:rsid w:val="003E27B4"/>
    <w:rsid w:val="00411D8A"/>
    <w:rsid w:val="00434730"/>
    <w:rsid w:val="00457BE8"/>
    <w:rsid w:val="00467C2B"/>
    <w:rsid w:val="0048053B"/>
    <w:rsid w:val="00490C2D"/>
    <w:rsid w:val="00494147"/>
    <w:rsid w:val="004B2D17"/>
    <w:rsid w:val="004B3C85"/>
    <w:rsid w:val="004C5CC0"/>
    <w:rsid w:val="004E00E1"/>
    <w:rsid w:val="004F510D"/>
    <w:rsid w:val="00502936"/>
    <w:rsid w:val="005041CF"/>
    <w:rsid w:val="00515F47"/>
    <w:rsid w:val="00516DB8"/>
    <w:rsid w:val="005239BE"/>
    <w:rsid w:val="00531581"/>
    <w:rsid w:val="005369BA"/>
    <w:rsid w:val="005413D3"/>
    <w:rsid w:val="00547B3F"/>
    <w:rsid w:val="005869A2"/>
    <w:rsid w:val="005914F2"/>
    <w:rsid w:val="0059331C"/>
    <w:rsid w:val="005A3647"/>
    <w:rsid w:val="005A5857"/>
    <w:rsid w:val="005A6403"/>
    <w:rsid w:val="005B1B06"/>
    <w:rsid w:val="005B2FAF"/>
    <w:rsid w:val="005B7061"/>
    <w:rsid w:val="005C6BDB"/>
    <w:rsid w:val="005D562F"/>
    <w:rsid w:val="005F57CF"/>
    <w:rsid w:val="006116B4"/>
    <w:rsid w:val="00614060"/>
    <w:rsid w:val="00626680"/>
    <w:rsid w:val="006357ED"/>
    <w:rsid w:val="0064478B"/>
    <w:rsid w:val="00652288"/>
    <w:rsid w:val="006540C1"/>
    <w:rsid w:val="006546C9"/>
    <w:rsid w:val="00656A4C"/>
    <w:rsid w:val="00663E9D"/>
    <w:rsid w:val="0067642E"/>
    <w:rsid w:val="00684909"/>
    <w:rsid w:val="006A0E50"/>
    <w:rsid w:val="006B054D"/>
    <w:rsid w:val="006B6D9C"/>
    <w:rsid w:val="006D0095"/>
    <w:rsid w:val="006D222A"/>
    <w:rsid w:val="006D285A"/>
    <w:rsid w:val="006E2830"/>
    <w:rsid w:val="00701E7A"/>
    <w:rsid w:val="007251A5"/>
    <w:rsid w:val="007400C3"/>
    <w:rsid w:val="00741FF8"/>
    <w:rsid w:val="00742DB7"/>
    <w:rsid w:val="007600AB"/>
    <w:rsid w:val="00782E55"/>
    <w:rsid w:val="00783522"/>
    <w:rsid w:val="007E43D9"/>
    <w:rsid w:val="007E44A9"/>
    <w:rsid w:val="007F35EE"/>
    <w:rsid w:val="0080142C"/>
    <w:rsid w:val="0081339F"/>
    <w:rsid w:val="00835E17"/>
    <w:rsid w:val="008452A2"/>
    <w:rsid w:val="008459C5"/>
    <w:rsid w:val="00847C95"/>
    <w:rsid w:val="00866D3D"/>
    <w:rsid w:val="008737FE"/>
    <w:rsid w:val="00896D23"/>
    <w:rsid w:val="008A2587"/>
    <w:rsid w:val="008B4611"/>
    <w:rsid w:val="008D1076"/>
    <w:rsid w:val="008D63F7"/>
    <w:rsid w:val="008E7D0B"/>
    <w:rsid w:val="008F51CB"/>
    <w:rsid w:val="0091490A"/>
    <w:rsid w:val="00914EC3"/>
    <w:rsid w:val="00923838"/>
    <w:rsid w:val="00943197"/>
    <w:rsid w:val="009543C8"/>
    <w:rsid w:val="00960668"/>
    <w:rsid w:val="00975D3F"/>
    <w:rsid w:val="00977ED7"/>
    <w:rsid w:val="00980734"/>
    <w:rsid w:val="009908B7"/>
    <w:rsid w:val="00993E73"/>
    <w:rsid w:val="009A38B8"/>
    <w:rsid w:val="009A7FD0"/>
    <w:rsid w:val="009B02EC"/>
    <w:rsid w:val="009B2DE0"/>
    <w:rsid w:val="009B48C0"/>
    <w:rsid w:val="009C2CB4"/>
    <w:rsid w:val="009C425F"/>
    <w:rsid w:val="009C45D8"/>
    <w:rsid w:val="009C47CD"/>
    <w:rsid w:val="009C50B5"/>
    <w:rsid w:val="009E38A4"/>
    <w:rsid w:val="009F32A7"/>
    <w:rsid w:val="009F3FE3"/>
    <w:rsid w:val="009F68A4"/>
    <w:rsid w:val="009F73E3"/>
    <w:rsid w:val="00A042B6"/>
    <w:rsid w:val="00A16BA5"/>
    <w:rsid w:val="00A20811"/>
    <w:rsid w:val="00A24D16"/>
    <w:rsid w:val="00A2632F"/>
    <w:rsid w:val="00A32067"/>
    <w:rsid w:val="00A337CE"/>
    <w:rsid w:val="00A35124"/>
    <w:rsid w:val="00A363D1"/>
    <w:rsid w:val="00A373F3"/>
    <w:rsid w:val="00A51BBC"/>
    <w:rsid w:val="00A62571"/>
    <w:rsid w:val="00A73118"/>
    <w:rsid w:val="00A765FD"/>
    <w:rsid w:val="00A772CB"/>
    <w:rsid w:val="00A83CBD"/>
    <w:rsid w:val="00A90A6B"/>
    <w:rsid w:val="00A93CBC"/>
    <w:rsid w:val="00AA0B31"/>
    <w:rsid w:val="00AC099E"/>
    <w:rsid w:val="00AC2A3D"/>
    <w:rsid w:val="00AC7923"/>
    <w:rsid w:val="00AF0B71"/>
    <w:rsid w:val="00B0496A"/>
    <w:rsid w:val="00B13F08"/>
    <w:rsid w:val="00B14690"/>
    <w:rsid w:val="00B14E7C"/>
    <w:rsid w:val="00B20228"/>
    <w:rsid w:val="00B24EC7"/>
    <w:rsid w:val="00B37425"/>
    <w:rsid w:val="00B425C0"/>
    <w:rsid w:val="00B5156D"/>
    <w:rsid w:val="00B536F1"/>
    <w:rsid w:val="00B66658"/>
    <w:rsid w:val="00B834D8"/>
    <w:rsid w:val="00B85E65"/>
    <w:rsid w:val="00B866B1"/>
    <w:rsid w:val="00B949FB"/>
    <w:rsid w:val="00BA38C5"/>
    <w:rsid w:val="00BA50E7"/>
    <w:rsid w:val="00BA717F"/>
    <w:rsid w:val="00BB14BC"/>
    <w:rsid w:val="00BB25FB"/>
    <w:rsid w:val="00BC1876"/>
    <w:rsid w:val="00BC3D8E"/>
    <w:rsid w:val="00BD5624"/>
    <w:rsid w:val="00BD6E10"/>
    <w:rsid w:val="00BF3F5E"/>
    <w:rsid w:val="00C10FD5"/>
    <w:rsid w:val="00C25A2E"/>
    <w:rsid w:val="00C4167E"/>
    <w:rsid w:val="00C463F3"/>
    <w:rsid w:val="00C47D4F"/>
    <w:rsid w:val="00C5494E"/>
    <w:rsid w:val="00C56826"/>
    <w:rsid w:val="00C672C1"/>
    <w:rsid w:val="00C6745C"/>
    <w:rsid w:val="00C752C6"/>
    <w:rsid w:val="00C7554B"/>
    <w:rsid w:val="00C76EFD"/>
    <w:rsid w:val="00C82C9A"/>
    <w:rsid w:val="00C93A69"/>
    <w:rsid w:val="00CA0224"/>
    <w:rsid w:val="00CA1B6F"/>
    <w:rsid w:val="00CA3D24"/>
    <w:rsid w:val="00CC14BE"/>
    <w:rsid w:val="00CE0FAC"/>
    <w:rsid w:val="00CE2E6B"/>
    <w:rsid w:val="00CE49D2"/>
    <w:rsid w:val="00CF2FA7"/>
    <w:rsid w:val="00D018CA"/>
    <w:rsid w:val="00D12124"/>
    <w:rsid w:val="00D14209"/>
    <w:rsid w:val="00D21D43"/>
    <w:rsid w:val="00D46EA1"/>
    <w:rsid w:val="00D510D3"/>
    <w:rsid w:val="00D62E3D"/>
    <w:rsid w:val="00D72329"/>
    <w:rsid w:val="00D73750"/>
    <w:rsid w:val="00D86A86"/>
    <w:rsid w:val="00DA4D43"/>
    <w:rsid w:val="00DE3344"/>
    <w:rsid w:val="00DF2621"/>
    <w:rsid w:val="00E04E93"/>
    <w:rsid w:val="00E16806"/>
    <w:rsid w:val="00E17743"/>
    <w:rsid w:val="00E24D4B"/>
    <w:rsid w:val="00E251CA"/>
    <w:rsid w:val="00E27ED4"/>
    <w:rsid w:val="00E34766"/>
    <w:rsid w:val="00E35467"/>
    <w:rsid w:val="00E45158"/>
    <w:rsid w:val="00E54A6C"/>
    <w:rsid w:val="00E60AC4"/>
    <w:rsid w:val="00E70D5A"/>
    <w:rsid w:val="00E74596"/>
    <w:rsid w:val="00E90301"/>
    <w:rsid w:val="00E910CF"/>
    <w:rsid w:val="00EB1C4A"/>
    <w:rsid w:val="00EB3E63"/>
    <w:rsid w:val="00EC00B9"/>
    <w:rsid w:val="00EC26F0"/>
    <w:rsid w:val="00ED36BA"/>
    <w:rsid w:val="00EE79BE"/>
    <w:rsid w:val="00EE7F69"/>
    <w:rsid w:val="00F04B8F"/>
    <w:rsid w:val="00F06466"/>
    <w:rsid w:val="00F100CC"/>
    <w:rsid w:val="00F133A1"/>
    <w:rsid w:val="00F315A1"/>
    <w:rsid w:val="00F36BC1"/>
    <w:rsid w:val="00F45385"/>
    <w:rsid w:val="00F50FC2"/>
    <w:rsid w:val="00F77B19"/>
    <w:rsid w:val="00F83561"/>
    <w:rsid w:val="00F879B0"/>
    <w:rsid w:val="00F94506"/>
    <w:rsid w:val="00FA1F65"/>
    <w:rsid w:val="00FA491A"/>
    <w:rsid w:val="00FB2A7A"/>
    <w:rsid w:val="00FB476A"/>
    <w:rsid w:val="00FB60F2"/>
    <w:rsid w:val="00FC37FB"/>
    <w:rsid w:val="00FE0883"/>
    <w:rsid w:val="00FE2A7E"/>
    <w:rsid w:val="00FE2EEF"/>
    <w:rsid w:val="00FE6EEF"/>
    <w:rsid w:val="00FF2511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B3F34"/>
  <w15:docId w15:val="{CF3D583B-3B74-4DBD-8E4E-8D9D7E9E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8FE"/>
  </w:style>
  <w:style w:type="paragraph" w:styleId="Heading1">
    <w:name w:val="heading 1"/>
    <w:basedOn w:val="Normal"/>
    <w:next w:val="Normal"/>
    <w:link w:val="Heading1Char"/>
    <w:uiPriority w:val="9"/>
    <w:qFormat/>
    <w:rsid w:val="00782E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1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94506"/>
    <w:pPr>
      <w:keepNext/>
      <w:spacing w:line="240" w:lineRule="auto"/>
      <w:jc w:val="center"/>
      <w:outlineLvl w:val="3"/>
    </w:pPr>
    <w:rPr>
      <w:rFonts w:eastAsia="Times New Roman"/>
      <w:b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363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3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45D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5D8"/>
  </w:style>
  <w:style w:type="paragraph" w:styleId="Footer">
    <w:name w:val="footer"/>
    <w:basedOn w:val="Normal"/>
    <w:link w:val="FooterChar"/>
    <w:uiPriority w:val="99"/>
    <w:unhideWhenUsed/>
    <w:rsid w:val="009C45D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5D8"/>
  </w:style>
  <w:style w:type="character" w:customStyle="1" w:styleId="xbe">
    <w:name w:val="_xbe"/>
    <w:basedOn w:val="DefaultParagraphFont"/>
    <w:rsid w:val="001F5852"/>
  </w:style>
  <w:style w:type="paragraph" w:styleId="ListParagraph">
    <w:name w:val="List Paragraph"/>
    <w:basedOn w:val="Normal"/>
    <w:uiPriority w:val="34"/>
    <w:qFormat/>
    <w:rsid w:val="00E251C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F94506"/>
    <w:rPr>
      <w:rFonts w:eastAsia="Times New Roman"/>
      <w:b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82E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elementor-icon-list-item">
    <w:name w:val="elementor-icon-list-item"/>
    <w:basedOn w:val="Normal"/>
    <w:rsid w:val="009908B7"/>
    <w:pPr>
      <w:spacing w:before="100" w:beforeAutospacing="1" w:after="100" w:afterAutospacing="1" w:line="240" w:lineRule="auto"/>
    </w:pPr>
    <w:rPr>
      <w:rFonts w:eastAsia="Times New Roman"/>
      <w:lang w:eastAsia="en-GB"/>
    </w:rPr>
  </w:style>
  <w:style w:type="character" w:customStyle="1" w:styleId="elementor-icon-list-text">
    <w:name w:val="elementor-icon-list-text"/>
    <w:basedOn w:val="DefaultParagraphFont"/>
    <w:rsid w:val="009908B7"/>
  </w:style>
  <w:style w:type="character" w:styleId="UnresolvedMention">
    <w:name w:val="Unresolved Mention"/>
    <w:basedOn w:val="DefaultParagraphFont"/>
    <w:uiPriority w:val="99"/>
    <w:semiHidden/>
    <w:unhideWhenUsed/>
    <w:rsid w:val="007400C3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1D0232"/>
    <w:pPr>
      <w:spacing w:line="240" w:lineRule="auto"/>
    </w:pPr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D0232"/>
    <w:rPr>
      <w:rFonts w:ascii="Calibri" w:hAnsi="Calibri" w:cstheme="minorBidi"/>
      <w:sz w:val="22"/>
      <w:szCs w:val="21"/>
    </w:rPr>
  </w:style>
  <w:style w:type="character" w:styleId="Emphasis">
    <w:name w:val="Emphasis"/>
    <w:basedOn w:val="DefaultParagraphFont"/>
    <w:uiPriority w:val="20"/>
    <w:qFormat/>
    <w:rsid w:val="00B85E6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1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ccount-number">
    <w:name w:val="account-number"/>
    <w:basedOn w:val="Normal"/>
    <w:rsid w:val="00494147"/>
    <w:pPr>
      <w:spacing w:before="100" w:beforeAutospacing="1" w:after="100" w:afterAutospacing="1" w:line="240" w:lineRule="auto"/>
    </w:pPr>
    <w:rPr>
      <w:rFonts w:eastAsia="Times New Roman"/>
      <w:lang w:eastAsia="en-GB"/>
    </w:rPr>
  </w:style>
  <w:style w:type="character" w:customStyle="1" w:styleId="sortcodeclass">
    <w:name w:val="sortcodeclass"/>
    <w:basedOn w:val="DefaultParagraphFont"/>
    <w:rsid w:val="00494147"/>
  </w:style>
  <w:style w:type="character" w:customStyle="1" w:styleId="accountnumbclass">
    <w:name w:val="accountnumbclass"/>
    <w:basedOn w:val="DefaultParagraphFont"/>
    <w:rsid w:val="00494147"/>
  </w:style>
  <w:style w:type="table" w:styleId="TableGrid">
    <w:name w:val="Table Grid"/>
    <w:basedOn w:val="TableNormal"/>
    <w:uiPriority w:val="59"/>
    <w:rsid w:val="009A38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57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1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82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83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lerk@harleston-tc.gov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hnazFraser\Harleston%20Town%20Council\Council%20Documents%20-%20Documents\Administration\Templates\Lett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fe7cdd-2645-4275-b351-51823338d20c">
      <Terms xmlns="http://schemas.microsoft.com/office/infopath/2007/PartnerControls"/>
    </lcf76f155ced4ddcb4097134ff3c332f>
    <TaxCatchAll xmlns="d7ca5c7a-0c01-448f-a8f5-d19ed23dd0f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469CB8834C064ABA3BB5D2FA57D94E" ma:contentTypeVersion="13" ma:contentTypeDescription="Create a new document." ma:contentTypeScope="" ma:versionID="67de361af76764f28a7692c8d1293a14">
  <xsd:schema xmlns:xsd="http://www.w3.org/2001/XMLSchema" xmlns:xs="http://www.w3.org/2001/XMLSchema" xmlns:p="http://schemas.microsoft.com/office/2006/metadata/properties" xmlns:ns2="9dfe7cdd-2645-4275-b351-51823338d20c" xmlns:ns3="d7ca5c7a-0c01-448f-a8f5-d19ed23dd0f7" targetNamespace="http://schemas.microsoft.com/office/2006/metadata/properties" ma:root="true" ma:fieldsID="75296143dbe4af5855d9f120685507a1" ns2:_="" ns3:_="">
    <xsd:import namespace="9dfe7cdd-2645-4275-b351-51823338d20c"/>
    <xsd:import namespace="d7ca5c7a-0c01-448f-a8f5-d19ed23dd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e7cdd-2645-4275-b351-51823338d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77ca08-3146-4c5a-b3ff-103ccc6847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a5c7a-0c01-448f-a8f5-d19ed23dd0f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d04d5d-c3af-4cfe-9bba-50be292cdc84}" ma:internalName="TaxCatchAll" ma:showField="CatchAllData" ma:web="d7ca5c7a-0c01-448f-a8f5-d19ed23dd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E92C00-CB60-4C62-B9E2-EFCB70DC9C66}">
  <ds:schemaRefs>
    <ds:schemaRef ds:uri="http://schemas.microsoft.com/office/2006/metadata/properties"/>
    <ds:schemaRef ds:uri="http://schemas.microsoft.com/office/infopath/2007/PartnerControls"/>
    <ds:schemaRef ds:uri="9dfe7cdd-2645-4275-b351-51823338d20c"/>
    <ds:schemaRef ds:uri="d7ca5c7a-0c01-448f-a8f5-d19ed23dd0f7"/>
  </ds:schemaRefs>
</ds:datastoreItem>
</file>

<file path=customXml/itemProps2.xml><?xml version="1.0" encoding="utf-8"?>
<ds:datastoreItem xmlns:ds="http://schemas.openxmlformats.org/officeDocument/2006/customXml" ds:itemID="{57B5DBBF-D7B4-499C-BBF6-C88288A20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e7cdd-2645-4275-b351-51823338d20c"/>
    <ds:schemaRef ds:uri="d7ca5c7a-0c01-448f-a8f5-d19ed23dd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F7589E-EB14-46D2-BDC3-A6C7EF5CA3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</Template>
  <TotalTime>28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Fraser</dc:creator>
  <cp:keywords/>
  <cp:lastModifiedBy>Shahnaz Fraser</cp:lastModifiedBy>
  <cp:revision>26</cp:revision>
  <cp:lastPrinted>2026-06-10T09:24:00Z</cp:lastPrinted>
  <dcterms:created xsi:type="dcterms:W3CDTF">2026-06-12T12:08:00Z</dcterms:created>
  <dcterms:modified xsi:type="dcterms:W3CDTF">2026-06-12T12:35:00Z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0x01010088469CB8834C064ABA3BB5D2FA57D94E</vt:lpwstr>
  </property>
  <property fmtid="{D5CDD505-2E9C-101B-9397-08002B2CF9AE}" pid="3" name="MediaServiceImageTags">
    <vt:lpwstr/>
  </property>
</Properties>
</file>